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7D9" w:rsidRPr="008D5155" w:rsidRDefault="00FD37D9" w:rsidP="00A83138">
      <w:pPr>
        <w:pStyle w:val="ISTE-Chapternumber"/>
      </w:pPr>
      <w:bookmarkStart w:id="0" w:name="_GoBack"/>
      <w:bookmarkEnd w:id="0"/>
      <w:r w:rsidRPr="008D5155">
        <w:t>1</w:t>
      </w:r>
    </w:p>
    <w:p w:rsidR="00FD37D9" w:rsidRPr="008D5155" w:rsidRDefault="008E776E" w:rsidP="00A83138">
      <w:pPr>
        <w:pStyle w:val="ISTE-Chaptertitle0"/>
      </w:pPr>
      <w:r>
        <w:t>Author</w:t>
      </w:r>
      <w:r w:rsidR="00FA5DDA" w:rsidRPr="008D5155">
        <w:t xml:space="preserve"> </w:t>
      </w:r>
      <w:r w:rsidR="007135A7" w:rsidRPr="008D5155">
        <w:t>Guidelines</w:t>
      </w:r>
    </w:p>
    <w:p w:rsidR="00983518" w:rsidRDefault="00034E92" w:rsidP="00983518">
      <w:pPr>
        <w:pStyle w:val="ISTE-paragraph"/>
      </w:pPr>
      <w:r>
        <w:t xml:space="preserve">These guidelines provide information concerning the standard layout of all ISTE books. Authors are requested to refer to the guidelines and to use the accompanying template when formatting their </w:t>
      </w:r>
      <w:r w:rsidR="00A80C45">
        <w:t>book</w:t>
      </w:r>
      <w:r>
        <w:t xml:space="preserve">. </w:t>
      </w:r>
      <w:r w:rsidR="00205832">
        <w:t xml:space="preserve">These formatting guidelines refer to documents provided in </w:t>
      </w:r>
      <w:r w:rsidR="00205832" w:rsidRPr="00205832">
        <w:rPr>
          <w:b/>
        </w:rPr>
        <w:t>Word only</w:t>
      </w:r>
      <w:r w:rsidR="00205832">
        <w:t xml:space="preserve">. </w:t>
      </w:r>
      <w:r w:rsidR="00B84B54" w:rsidRPr="008D5155">
        <w:t xml:space="preserve">A </w:t>
      </w:r>
      <w:r w:rsidR="00205832">
        <w:t xml:space="preserve">separate </w:t>
      </w:r>
      <w:r w:rsidR="00B84B54" w:rsidRPr="008D5155">
        <w:t xml:space="preserve">template is provided for formatting </w:t>
      </w:r>
      <w:proofErr w:type="spellStart"/>
      <w:r w:rsidR="00B84B54" w:rsidRPr="008D5155">
        <w:t>LaTeX</w:t>
      </w:r>
      <w:proofErr w:type="spellEnd"/>
      <w:r w:rsidR="00B84B54" w:rsidRPr="008D5155">
        <w:t xml:space="preserve"> documents</w:t>
      </w:r>
      <w:r w:rsidR="001F440F">
        <w:t xml:space="preserve"> </w:t>
      </w:r>
      <w:r w:rsidR="00205832">
        <w:t>with appropriate guidelines</w:t>
      </w:r>
      <w:r w:rsidR="00B84B54" w:rsidRPr="008D5155">
        <w:t>.</w:t>
      </w:r>
      <w:r w:rsidR="001F440F">
        <w:t xml:space="preserve"> </w:t>
      </w:r>
    </w:p>
    <w:p w:rsidR="00B84B54" w:rsidRPr="008D5155" w:rsidRDefault="00034E92" w:rsidP="008E776E">
      <w:pPr>
        <w:pStyle w:val="ISTE-paragraphbeforeheading"/>
      </w:pPr>
      <w:r>
        <w:t>For further information or assistance please do</w:t>
      </w:r>
      <w:r w:rsidR="000A1120">
        <w:t xml:space="preserve"> </w:t>
      </w:r>
      <w:r>
        <w:t>n</w:t>
      </w:r>
      <w:r w:rsidR="000A1120">
        <w:t>o</w:t>
      </w:r>
      <w:r>
        <w:t xml:space="preserve">t hesitate to contact </w:t>
      </w:r>
      <w:r w:rsidR="004C77BF">
        <w:t xml:space="preserve">our </w:t>
      </w:r>
      <w:r w:rsidR="00A80C45">
        <w:t>publishing</w:t>
      </w:r>
      <w:r w:rsidR="004C77BF">
        <w:t xml:space="preserve"> department (editorial</w:t>
      </w:r>
      <w:r w:rsidR="000A1120">
        <w:t>@iste.co.uk</w:t>
      </w:r>
      <w:r w:rsidR="004C77BF">
        <w:t>)</w:t>
      </w:r>
      <w:r w:rsidR="000A1120">
        <w:t>.</w:t>
      </w:r>
    </w:p>
    <w:p w:rsidR="00FD37D9" w:rsidRPr="008D5155" w:rsidRDefault="00FD37D9" w:rsidP="00D0321C">
      <w:pPr>
        <w:pStyle w:val="ISTE-11levelhead"/>
      </w:pPr>
      <w:r w:rsidRPr="008D5155">
        <w:t>1.</w:t>
      </w:r>
      <w:r w:rsidR="007F4CCF" w:rsidRPr="008D5155">
        <w:t>1.</w:t>
      </w:r>
      <w:r w:rsidRPr="008D5155">
        <w:t xml:space="preserve"> Introduction</w:t>
      </w:r>
    </w:p>
    <w:p w:rsidR="00FD37D9" w:rsidRPr="008D5155" w:rsidRDefault="00FD37D9" w:rsidP="00D0321C">
      <w:pPr>
        <w:pStyle w:val="ISTE-paragraph"/>
      </w:pPr>
      <w:r w:rsidRPr="008D5155">
        <w:t xml:space="preserve">This document provides </w:t>
      </w:r>
      <w:r w:rsidR="000F7B4D" w:rsidRPr="008D5155">
        <w:t xml:space="preserve">the </w:t>
      </w:r>
      <w:r w:rsidRPr="008D5155">
        <w:t xml:space="preserve">style guidelines </w:t>
      </w:r>
      <w:r w:rsidR="000F7B4D" w:rsidRPr="008D5155">
        <w:t>be</w:t>
      </w:r>
      <w:r w:rsidR="00983518">
        <w:t>hind our ISTE document template</w:t>
      </w:r>
      <w:r w:rsidR="001D29E0" w:rsidRPr="008D5155">
        <w:t xml:space="preserve"> which </w:t>
      </w:r>
      <w:r w:rsidR="00983518">
        <w:t>should</w:t>
      </w:r>
      <w:r w:rsidRPr="008D5155">
        <w:t xml:space="preserve"> be </w:t>
      </w:r>
      <w:r w:rsidR="00EE5DE5" w:rsidRPr="008D5155">
        <w:t>followed</w:t>
      </w:r>
      <w:r w:rsidR="00983518">
        <w:t xml:space="preserve"> as far as possible</w:t>
      </w:r>
      <w:r w:rsidRPr="008D5155">
        <w:t xml:space="preserve"> in order to </w:t>
      </w:r>
      <w:r w:rsidRPr="008D5155">
        <w:rPr>
          <w:rStyle w:val="1erparagrapheChar"/>
          <w:lang w:val="en-US"/>
        </w:rPr>
        <w:t>ensure t</w:t>
      </w:r>
      <w:r w:rsidRPr="008D5155">
        <w:t xml:space="preserve">he uniform appearance of books published by </w:t>
      </w:r>
      <w:r w:rsidR="00A33A3A" w:rsidRPr="008D5155">
        <w:t>ISTE</w:t>
      </w:r>
      <w:r w:rsidRPr="008D5155">
        <w:t>.</w:t>
      </w:r>
      <w:r w:rsidR="00EE5DE5" w:rsidRPr="008D5155">
        <w:t xml:space="preserve"> </w:t>
      </w:r>
      <w:r w:rsidRPr="008D5155">
        <w:t xml:space="preserve">This document should be used as a </w:t>
      </w:r>
      <w:r w:rsidR="001D29E0" w:rsidRPr="008D5155">
        <w:t>reference to ensure the correct *ISTE styles are used</w:t>
      </w:r>
      <w:r w:rsidRPr="008D5155">
        <w:t>, particularly for the first page of chapters, headers, headings, etc.</w:t>
      </w:r>
    </w:p>
    <w:p w:rsidR="00FD37D9" w:rsidRDefault="001F440F" w:rsidP="00A7205C">
      <w:pPr>
        <w:pStyle w:val="ISTE-paragraph"/>
      </w:pPr>
      <w:r w:rsidRPr="001F440F">
        <w:t>Figures, illustrations and tables should be kept in their original saved format (EPS, TIF, PPT) when being integrated into the text</w:t>
      </w:r>
      <w:r w:rsidR="00A80C45">
        <w:t xml:space="preserve"> and also provided separately if possible</w:t>
      </w:r>
      <w:r w:rsidRPr="001F440F">
        <w:t xml:space="preserve">. </w:t>
      </w:r>
      <w:r w:rsidR="00983518">
        <w:t>Please</w:t>
      </w:r>
      <w:r w:rsidRPr="001F440F">
        <w:t xml:space="preserve"> ensure the files are saved in their original file type (e.g. .doc or .</w:t>
      </w:r>
      <w:proofErr w:type="spellStart"/>
      <w:r w:rsidRPr="001F440F">
        <w:t>docx</w:t>
      </w:r>
      <w:proofErr w:type="spellEnd"/>
      <w:r w:rsidRPr="001F440F">
        <w:t>)</w:t>
      </w:r>
      <w:r w:rsidR="00205832">
        <w:t>,</w:t>
      </w:r>
      <w:r w:rsidRPr="001F440F">
        <w:t xml:space="preserve"> as saving a file as a different type can have consequences on figures and equations.</w:t>
      </w:r>
    </w:p>
    <w:p w:rsidR="00A7205C" w:rsidRPr="001F440F" w:rsidRDefault="00A7205C" w:rsidP="00D0321C">
      <w:pPr>
        <w:pStyle w:val="ISTE-paragraphbeforeheading"/>
      </w:pPr>
      <w:r>
        <w:t xml:space="preserve">Please also note that all ISTE books are printed in black and white. If you would like to include figures in the book that need to be in color, please contact </w:t>
      </w:r>
      <w:r w:rsidR="004C77BF">
        <w:t xml:space="preserve">our </w:t>
      </w:r>
      <w:r w:rsidR="00A80C45">
        <w:t>publishing</w:t>
      </w:r>
      <w:r w:rsidR="004C77BF">
        <w:t xml:space="preserve"> department (editorial</w:t>
      </w:r>
      <w:r>
        <w:t xml:space="preserve">@iste.co.uk) </w:t>
      </w:r>
      <w:r w:rsidR="00A80C45">
        <w:t xml:space="preserve">as early as possible </w:t>
      </w:r>
      <w:r>
        <w:t>to discuss the options.</w:t>
      </w:r>
    </w:p>
    <w:p w:rsidR="00EE7C1F" w:rsidRDefault="00EE7C1F" w:rsidP="00983518">
      <w:pPr>
        <w:pStyle w:val="ISTE-11levelhead"/>
      </w:pPr>
      <w:r w:rsidRPr="008D5155">
        <w:lastRenderedPageBreak/>
        <w:t>1.2. ISTE Document Templates</w:t>
      </w:r>
    </w:p>
    <w:p w:rsidR="008E776E" w:rsidRPr="008D5155" w:rsidRDefault="008E776E" w:rsidP="00983518">
      <w:pPr>
        <w:pStyle w:val="ISTE-paragraph"/>
        <w:keepNext/>
      </w:pPr>
      <w:r>
        <w:t>The standard ISTE template “ISTE (1)” is provided</w:t>
      </w:r>
      <w:r w:rsidR="00983518">
        <w:t xml:space="preserve"> along with these guidelines</w:t>
      </w:r>
      <w:r>
        <w:t>.</w:t>
      </w:r>
    </w:p>
    <w:p w:rsidR="00FD37D9" w:rsidRPr="008D5155" w:rsidRDefault="007F4CCF" w:rsidP="008E776E">
      <w:pPr>
        <w:pStyle w:val="ISTE-111levelheadaftera11headingorcaption"/>
      </w:pPr>
      <w:r w:rsidRPr="008E776E">
        <w:rPr>
          <w:i w:val="0"/>
        </w:rPr>
        <w:t>1.</w:t>
      </w:r>
      <w:r w:rsidR="008D5155" w:rsidRPr="008E776E">
        <w:rPr>
          <w:i w:val="0"/>
        </w:rPr>
        <w:t>2.1</w:t>
      </w:r>
      <w:r w:rsidR="00FD37D9" w:rsidRPr="008E776E">
        <w:rPr>
          <w:i w:val="0"/>
        </w:rPr>
        <w:t>.</w:t>
      </w:r>
      <w:r w:rsidR="00EE5DE5" w:rsidRPr="00D0321C">
        <w:t xml:space="preserve"> </w:t>
      </w:r>
      <w:r w:rsidR="001F440F" w:rsidRPr="001F440F">
        <w:t>H</w:t>
      </w:r>
      <w:r w:rsidR="008D5155" w:rsidRPr="008D5155">
        <w:t>ow to use the templates</w:t>
      </w:r>
    </w:p>
    <w:p w:rsidR="008E776E" w:rsidRDefault="001F440F" w:rsidP="00D0321C">
      <w:pPr>
        <w:pStyle w:val="ISTE-paragraphbeforeheading"/>
      </w:pPr>
      <w:r>
        <w:t>A</w:t>
      </w:r>
      <w:r w:rsidRPr="008D5155">
        <w:t xml:space="preserve">dd the </w:t>
      </w:r>
      <w:r>
        <w:t>*</w:t>
      </w:r>
      <w:r w:rsidRPr="008D5155">
        <w:t xml:space="preserve">ISTE styles from the </w:t>
      </w:r>
      <w:r w:rsidR="00983518">
        <w:t xml:space="preserve">ISTE (1) </w:t>
      </w:r>
      <w:r w:rsidRPr="008D5155">
        <w:t>template into your current document. To do this</w:t>
      </w:r>
      <w:r>
        <w:t>,</w:t>
      </w:r>
      <w:r w:rsidRPr="008D5155">
        <w:t xml:space="preserve"> save the </w:t>
      </w:r>
      <w:r w:rsidR="00660852">
        <w:t>template</w:t>
      </w:r>
      <w:r w:rsidRPr="008D5155">
        <w:t xml:space="preserve"> to your computer. Open your current document. </w:t>
      </w:r>
      <w:r>
        <w:t>Open</w:t>
      </w:r>
      <w:r w:rsidRPr="008D5155">
        <w:t xml:space="preserve"> </w:t>
      </w:r>
      <w:r w:rsidRPr="00EB6DC5">
        <w:t xml:space="preserve">the styles </w:t>
      </w:r>
      <w:r>
        <w:t>panel and click on “Manage Styles” at the bottom</w:t>
      </w:r>
      <w:r w:rsidR="00205832">
        <w:t>, then choose the Import/Export option</w:t>
      </w:r>
      <w:r w:rsidRPr="008D5155">
        <w:t xml:space="preserve">. </w:t>
      </w:r>
    </w:p>
    <w:p w:rsidR="008E776E" w:rsidRDefault="001754C6" w:rsidP="008E776E">
      <w:pPr>
        <w:pStyle w:val="ISTE-Figure"/>
        <w:spacing w:after="240"/>
      </w:pPr>
      <w:r>
        <w:rPr>
          <w:noProof/>
          <w:lang w:val="de-DE" w:eastAsia="de-DE"/>
        </w:rPr>
        <w:drawing>
          <wp:inline distT="0" distB="0" distL="0" distR="0">
            <wp:extent cx="1171575" cy="98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4357" t="78651"/>
                    <a:stretch>
                      <a:fillRect/>
                    </a:stretch>
                  </pic:blipFill>
                  <pic:spPr bwMode="auto">
                    <a:xfrm>
                      <a:off x="0" y="0"/>
                      <a:ext cx="1171575" cy="981075"/>
                    </a:xfrm>
                    <a:prstGeom prst="rect">
                      <a:avLst/>
                    </a:prstGeom>
                    <a:noFill/>
                    <a:ln>
                      <a:noFill/>
                    </a:ln>
                  </pic:spPr>
                </pic:pic>
              </a:graphicData>
            </a:graphic>
          </wp:inline>
        </w:drawing>
      </w:r>
      <w:r>
        <w:rPr>
          <w:noProof/>
          <w:lang w:val="de-DE" w:eastAsia="de-DE"/>
        </w:rPr>
        <w:drawing>
          <wp:inline distT="0" distB="0" distL="0" distR="0">
            <wp:extent cx="1619250" cy="17811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31627" t="23262" r="39702" b="26367"/>
                    <a:stretch>
                      <a:fillRect/>
                    </a:stretch>
                  </pic:blipFill>
                  <pic:spPr bwMode="auto">
                    <a:xfrm>
                      <a:off x="0" y="0"/>
                      <a:ext cx="1619250" cy="1781175"/>
                    </a:xfrm>
                    <a:prstGeom prst="rect">
                      <a:avLst/>
                    </a:prstGeom>
                    <a:noFill/>
                    <a:ln>
                      <a:noFill/>
                    </a:ln>
                  </pic:spPr>
                </pic:pic>
              </a:graphicData>
            </a:graphic>
          </wp:inline>
        </w:drawing>
      </w:r>
    </w:p>
    <w:p w:rsidR="001F440F" w:rsidRDefault="001F440F" w:rsidP="008E776E">
      <w:pPr>
        <w:pStyle w:val="ISTE-paragraph"/>
      </w:pPr>
      <w:r w:rsidRPr="008D5155">
        <w:t xml:space="preserve">This brings up two boxes of styles. The box on the left is your current document, the box on the right is the template that </w:t>
      </w:r>
      <w:r>
        <w:t xml:space="preserve">your current </w:t>
      </w:r>
      <w:r w:rsidRPr="008D5155">
        <w:t>document is using. Un</w:t>
      </w:r>
      <w:r>
        <w:t>der the box on the right click “</w:t>
      </w:r>
      <w:r w:rsidRPr="008D5155">
        <w:t>close file</w:t>
      </w:r>
      <w:r>
        <w:t>”</w:t>
      </w:r>
      <w:r w:rsidRPr="008D5155">
        <w:t xml:space="preserve"> and in th</w:t>
      </w:r>
      <w:r>
        <w:t>e same place select “</w:t>
      </w:r>
      <w:r w:rsidRPr="008D5155">
        <w:t>open file</w:t>
      </w:r>
      <w:r>
        <w:t>”</w:t>
      </w:r>
      <w:r w:rsidRPr="008D5155">
        <w:t xml:space="preserve">. In the file search go to where you have saved the </w:t>
      </w:r>
      <w:r w:rsidR="00660852">
        <w:t xml:space="preserve">ISTE (1) </w:t>
      </w:r>
      <w:r w:rsidRPr="008D5155">
        <w:t xml:space="preserve">template and open </w:t>
      </w:r>
      <w:r w:rsidR="00660852">
        <w:t>it</w:t>
      </w:r>
      <w:r w:rsidRPr="008D5155">
        <w:t>. In the right</w:t>
      </w:r>
      <w:r>
        <w:t>-hand box select all the “</w:t>
      </w:r>
      <w:r w:rsidRPr="008D5155">
        <w:t>*ISTE</w:t>
      </w:r>
      <w:r>
        <w:t>” styles and click “</w:t>
      </w:r>
      <w:r w:rsidRPr="008D5155">
        <w:t>copy</w:t>
      </w:r>
      <w:r>
        <w:t>”</w:t>
      </w:r>
      <w:r w:rsidR="00205832">
        <w:t>,</w:t>
      </w:r>
      <w:r w:rsidRPr="008D5155">
        <w:t xml:space="preserve"> then close the window. If you now go to your styles panel and </w:t>
      </w:r>
      <w:r>
        <w:t>ensure you are viewing “</w:t>
      </w:r>
      <w:r w:rsidRPr="008D5155">
        <w:t>all available</w:t>
      </w:r>
      <w:r>
        <w:t>”</w:t>
      </w:r>
      <w:r w:rsidRPr="008D5155">
        <w:t xml:space="preserve"> you should have the styles there. </w:t>
      </w:r>
    </w:p>
    <w:p w:rsidR="008E776E" w:rsidRDefault="001754C6" w:rsidP="00983518">
      <w:pPr>
        <w:pStyle w:val="ISTE-Figure"/>
        <w:keepNext w:val="0"/>
        <w:keepLines w:val="0"/>
      </w:pPr>
      <w:r>
        <w:rPr>
          <w:noProof/>
          <w:lang w:val="de-DE" w:eastAsia="de-DE"/>
        </w:rPr>
        <w:drawing>
          <wp:inline distT="0" distB="0" distL="0" distR="0">
            <wp:extent cx="2676525" cy="1457325"/>
            <wp:effectExtent l="0" t="0" r="9525"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26631" t="27560" r="26102" b="30733"/>
                    <a:stretch>
                      <a:fillRect/>
                    </a:stretch>
                  </pic:blipFill>
                  <pic:spPr bwMode="auto">
                    <a:xfrm>
                      <a:off x="0" y="0"/>
                      <a:ext cx="2676525" cy="1457325"/>
                    </a:xfrm>
                    <a:prstGeom prst="rect">
                      <a:avLst/>
                    </a:prstGeom>
                    <a:noFill/>
                    <a:ln>
                      <a:noFill/>
                    </a:ln>
                  </pic:spPr>
                </pic:pic>
              </a:graphicData>
            </a:graphic>
          </wp:inline>
        </w:drawing>
      </w:r>
    </w:p>
    <w:p w:rsidR="001D29E0" w:rsidRPr="008D5155" w:rsidRDefault="001D29E0" w:rsidP="00D0321C">
      <w:pPr>
        <w:pStyle w:val="ISTE-111levelhead"/>
      </w:pPr>
      <w:r w:rsidRPr="00D0321C">
        <w:rPr>
          <w:i w:val="0"/>
        </w:rPr>
        <w:lastRenderedPageBreak/>
        <w:t>1.</w:t>
      </w:r>
      <w:r w:rsidR="00EE7C1F" w:rsidRPr="00D0321C">
        <w:rPr>
          <w:i w:val="0"/>
        </w:rPr>
        <w:t>3</w:t>
      </w:r>
      <w:r w:rsidRPr="00D0321C">
        <w:rPr>
          <w:i w:val="0"/>
        </w:rPr>
        <w:t>.1.</w:t>
      </w:r>
      <w:r w:rsidRPr="008D5155">
        <w:t xml:space="preserve"> Page setup</w:t>
      </w:r>
    </w:p>
    <w:p w:rsidR="00FD37D9" w:rsidRPr="008D5155" w:rsidRDefault="001D29E0" w:rsidP="00D0321C">
      <w:pPr>
        <w:pStyle w:val="ISTE-paragraphbeforealist"/>
        <w:rPr>
          <w:sz w:val="18"/>
        </w:rPr>
      </w:pPr>
      <w:r w:rsidRPr="008D5155">
        <w:t>For ISTE document</w:t>
      </w:r>
      <w:r w:rsidR="00F73B56" w:rsidRPr="008D5155">
        <w:t xml:space="preserve"> margins</w:t>
      </w:r>
      <w:r w:rsidR="00806240">
        <w:t>,</w:t>
      </w:r>
      <w:r w:rsidRPr="008D5155">
        <w:t xml:space="preserve"> t</w:t>
      </w:r>
      <w:r w:rsidR="00FD37D9" w:rsidRPr="008D5155">
        <w:t>he page should be set up as follows:</w:t>
      </w:r>
      <w:r w:rsidR="00EE5DE5" w:rsidRPr="008D5155">
        <w:rPr>
          <w:sz w:val="18"/>
        </w:rPr>
        <w:t xml:space="preserve"> </w:t>
      </w:r>
    </w:p>
    <w:p w:rsidR="00205832" w:rsidRDefault="00205832" w:rsidP="00D0321C">
      <w:pPr>
        <w:pStyle w:val="ISTE-listexceptlastlineoflist"/>
      </w:pPr>
      <w:r w:rsidRPr="008D5155">
        <w:rPr>
          <w:lang w:eastAsia="en-GB"/>
        </w:rPr>
        <w:t>–</w:t>
      </w:r>
      <w:r w:rsidRPr="008D5155">
        <w:t xml:space="preserve"> </w:t>
      </w:r>
      <w:r w:rsidR="00660852">
        <w:rPr>
          <w:b/>
        </w:rPr>
        <w:t>Page Layout</w:t>
      </w:r>
      <w:r w:rsidRPr="008D5155">
        <w:t xml:space="preserve"> &gt; </w:t>
      </w:r>
      <w:r w:rsidR="00660852" w:rsidRPr="00660852">
        <w:rPr>
          <w:b/>
        </w:rPr>
        <w:t>Page Setup</w:t>
      </w:r>
      <w:r w:rsidRPr="008D5155">
        <w:t xml:space="preserve"> &gt; </w:t>
      </w:r>
    </w:p>
    <w:p w:rsidR="001D29E0" w:rsidRPr="008D5155" w:rsidRDefault="001D29E0" w:rsidP="00D0321C">
      <w:pPr>
        <w:pStyle w:val="ISTE-listexceptlastlineoflist"/>
      </w:pPr>
      <w:r w:rsidRPr="008D5155">
        <w:rPr>
          <w:lang w:eastAsia="en-GB"/>
        </w:rPr>
        <w:t>–</w:t>
      </w:r>
      <w:r w:rsidRPr="008D5155">
        <w:t xml:space="preserve"> top and bottom margin: 5.7 cm;</w:t>
      </w:r>
    </w:p>
    <w:p w:rsidR="00FD37D9" w:rsidRPr="008D5155" w:rsidRDefault="00637115" w:rsidP="00D0321C">
      <w:pPr>
        <w:pStyle w:val="ISTE-listexceptlastlineoflist"/>
      </w:pPr>
      <w:r w:rsidRPr="008D5155">
        <w:rPr>
          <w:lang w:eastAsia="en-GB"/>
        </w:rPr>
        <w:t>–</w:t>
      </w:r>
      <w:r w:rsidR="00FD37D9" w:rsidRPr="008D5155">
        <w:t xml:space="preserve"> </w:t>
      </w:r>
      <w:r w:rsidR="001D29E0" w:rsidRPr="008D5155">
        <w:t xml:space="preserve">left and </w:t>
      </w:r>
      <w:r w:rsidR="00C96C38" w:rsidRPr="008D5155">
        <w:t>r</w:t>
      </w:r>
      <w:r w:rsidR="001D29E0" w:rsidRPr="008D5155">
        <w:t>ight margins</w:t>
      </w:r>
      <w:r w:rsidR="00EE5DE5" w:rsidRPr="008D5155">
        <w:t>: 4.5 cm</w:t>
      </w:r>
      <w:r w:rsidR="001D29E0" w:rsidRPr="008D5155">
        <w:t>;</w:t>
      </w:r>
    </w:p>
    <w:p w:rsidR="001D29E0" w:rsidRPr="00D0321C" w:rsidRDefault="001D29E0" w:rsidP="00FD37D9">
      <w:pPr>
        <w:pStyle w:val="Textecourant"/>
        <w:rPr>
          <w:rFonts w:ascii="Times New Roman" w:hAnsi="Times New Roman"/>
        </w:rPr>
      </w:pPr>
      <w:r w:rsidRPr="00D0321C">
        <w:rPr>
          <w:rFonts w:ascii="Times New Roman" w:hAnsi="Times New Roman"/>
        </w:rPr>
        <w:t xml:space="preserve">– </w:t>
      </w:r>
      <w:proofErr w:type="spellStart"/>
      <w:proofErr w:type="gramStart"/>
      <w:r w:rsidRPr="00D0321C">
        <w:rPr>
          <w:rFonts w:ascii="Times New Roman" w:hAnsi="Times New Roman"/>
        </w:rPr>
        <w:t>gutter</w:t>
      </w:r>
      <w:proofErr w:type="spellEnd"/>
      <w:r w:rsidRPr="00D0321C">
        <w:rPr>
          <w:rFonts w:ascii="Times New Roman" w:hAnsi="Times New Roman"/>
        </w:rPr>
        <w:t>:</w:t>
      </w:r>
      <w:proofErr w:type="gramEnd"/>
      <w:r w:rsidRPr="00D0321C">
        <w:rPr>
          <w:rFonts w:ascii="Times New Roman" w:hAnsi="Times New Roman"/>
        </w:rPr>
        <w:t xml:space="preserve"> 0, </w:t>
      </w:r>
      <w:proofErr w:type="spellStart"/>
      <w:r w:rsidRPr="00D0321C">
        <w:rPr>
          <w:rFonts w:ascii="Times New Roman" w:hAnsi="Times New Roman"/>
        </w:rPr>
        <w:t>gutter</w:t>
      </w:r>
      <w:proofErr w:type="spellEnd"/>
      <w:r w:rsidRPr="00D0321C">
        <w:rPr>
          <w:rFonts w:ascii="Times New Roman" w:hAnsi="Times New Roman"/>
        </w:rPr>
        <w:t xml:space="preserve"> positon: </w:t>
      </w:r>
      <w:proofErr w:type="spellStart"/>
      <w:r w:rsidRPr="00D0321C">
        <w:rPr>
          <w:rFonts w:ascii="Times New Roman" w:hAnsi="Times New Roman"/>
        </w:rPr>
        <w:t>left</w:t>
      </w:r>
      <w:proofErr w:type="spellEnd"/>
      <w:r w:rsidR="00D0321C" w:rsidRPr="00D0321C">
        <w:rPr>
          <w:rFonts w:ascii="Times New Roman" w:hAnsi="Times New Roman"/>
        </w:rPr>
        <w:t>;</w:t>
      </w:r>
    </w:p>
    <w:p w:rsidR="001D29E0" w:rsidRPr="00A7205C" w:rsidRDefault="001D29E0" w:rsidP="00D0321C">
      <w:pPr>
        <w:pStyle w:val="ISTE-listexceptlastlineoflist"/>
        <w:rPr>
          <w:lang w:val="fr-FR"/>
        </w:rPr>
      </w:pPr>
      <w:r w:rsidRPr="00A7205C">
        <w:rPr>
          <w:lang w:val="fr-FR"/>
        </w:rPr>
        <w:t>– pages</w:t>
      </w:r>
      <w:r w:rsidR="00827CD0" w:rsidRPr="00A7205C">
        <w:rPr>
          <w:lang w:val="fr-FR"/>
        </w:rPr>
        <w:t xml:space="preserve"> - multiple </w:t>
      </w:r>
      <w:proofErr w:type="gramStart"/>
      <w:r w:rsidR="00827CD0" w:rsidRPr="00A7205C">
        <w:rPr>
          <w:lang w:val="fr-FR"/>
        </w:rPr>
        <w:t>pages:</w:t>
      </w:r>
      <w:proofErr w:type="gramEnd"/>
      <w:r w:rsidR="00827CD0" w:rsidRPr="00A7205C">
        <w:rPr>
          <w:lang w:val="fr-FR"/>
        </w:rPr>
        <w:t xml:space="preserve"> normal</w:t>
      </w:r>
      <w:r w:rsidR="00D0321C" w:rsidRPr="00A7205C">
        <w:rPr>
          <w:lang w:val="fr-FR"/>
        </w:rPr>
        <w:t>;</w:t>
      </w:r>
    </w:p>
    <w:p w:rsidR="00FD37D9" w:rsidRPr="008D5155" w:rsidRDefault="00827CD0" w:rsidP="00D0321C">
      <w:pPr>
        <w:pStyle w:val="ISTE-listlastline"/>
      </w:pPr>
      <w:r w:rsidRPr="008D5155">
        <w:t>– header: 4.7 cm, footer: 0 cm, different odd and even pages, different first page.</w:t>
      </w:r>
    </w:p>
    <w:p w:rsidR="00FF77F0" w:rsidRPr="00D0321C" w:rsidRDefault="00FF77F0" w:rsidP="00D0321C">
      <w:pPr>
        <w:pStyle w:val="ISTE-1111levelhead"/>
        <w:rPr>
          <w:b/>
          <w:i w:val="0"/>
        </w:rPr>
      </w:pPr>
      <w:r w:rsidRPr="00D0321C">
        <w:rPr>
          <w:b/>
          <w:i w:val="0"/>
        </w:rPr>
        <w:t xml:space="preserve">Example of </w:t>
      </w:r>
      <w:r w:rsidR="00205832">
        <w:rPr>
          <w:b/>
          <w:i w:val="0"/>
        </w:rPr>
        <w:t xml:space="preserve">normal </w:t>
      </w:r>
      <w:r w:rsidRPr="00D0321C">
        <w:rPr>
          <w:b/>
          <w:i w:val="0"/>
        </w:rPr>
        <w:t>page setup:</w:t>
      </w:r>
    </w:p>
    <w:p w:rsidR="00FF77F0" w:rsidRPr="008D5155" w:rsidRDefault="001754C6" w:rsidP="00D0321C">
      <w:pPr>
        <w:pStyle w:val="ISTE-Figure"/>
        <w:rPr>
          <w:sz w:val="18"/>
        </w:rPr>
      </w:pPr>
      <w:r>
        <w:rPr>
          <w:noProof/>
          <w:lang w:val="de-DE" w:eastAsia="de-DE"/>
        </w:rPr>
        <w:drawing>
          <wp:inline distT="0" distB="0" distL="0" distR="0">
            <wp:extent cx="2085975" cy="2562225"/>
            <wp:effectExtent l="0" t="0" r="9525"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339" t="19890" r="34677" b="33771"/>
                    <a:stretch>
                      <a:fillRect/>
                    </a:stretch>
                  </pic:blipFill>
                  <pic:spPr bwMode="auto">
                    <a:xfrm>
                      <a:off x="0" y="0"/>
                      <a:ext cx="2085975" cy="2562225"/>
                    </a:xfrm>
                    <a:prstGeom prst="rect">
                      <a:avLst/>
                    </a:prstGeom>
                    <a:noFill/>
                    <a:ln>
                      <a:noFill/>
                    </a:ln>
                  </pic:spPr>
                </pic:pic>
              </a:graphicData>
            </a:graphic>
          </wp:inline>
        </w:drawing>
      </w:r>
      <w:r>
        <w:rPr>
          <w:noProof/>
          <w:lang w:val="de-DE" w:eastAsia="de-DE"/>
        </w:rPr>
        <w:drawing>
          <wp:inline distT="0" distB="0" distL="0" distR="0">
            <wp:extent cx="2038350" cy="25717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41516" t="20633" r="29587" b="34142"/>
                    <a:stretch>
                      <a:fillRect/>
                    </a:stretch>
                  </pic:blipFill>
                  <pic:spPr bwMode="auto">
                    <a:xfrm>
                      <a:off x="0" y="0"/>
                      <a:ext cx="2038350" cy="2571750"/>
                    </a:xfrm>
                    <a:prstGeom prst="rect">
                      <a:avLst/>
                    </a:prstGeom>
                    <a:noFill/>
                    <a:ln>
                      <a:noFill/>
                    </a:ln>
                  </pic:spPr>
                </pic:pic>
              </a:graphicData>
            </a:graphic>
          </wp:inline>
        </w:drawing>
      </w:r>
    </w:p>
    <w:p w:rsidR="00FD37D9" w:rsidRPr="008D5155" w:rsidRDefault="007F4CCF" w:rsidP="00D0321C">
      <w:pPr>
        <w:pStyle w:val="ISTE-111levelhead"/>
      </w:pPr>
      <w:r w:rsidRPr="00D0321C">
        <w:rPr>
          <w:i w:val="0"/>
          <w:iCs/>
        </w:rPr>
        <w:t>1.</w:t>
      </w:r>
      <w:r w:rsidR="00EE7C1F" w:rsidRPr="00D0321C">
        <w:rPr>
          <w:i w:val="0"/>
          <w:iCs/>
        </w:rPr>
        <w:t>3</w:t>
      </w:r>
      <w:r w:rsidR="00FD37D9" w:rsidRPr="00D0321C">
        <w:rPr>
          <w:i w:val="0"/>
          <w:iCs/>
        </w:rPr>
        <w:t>.</w:t>
      </w:r>
      <w:r w:rsidR="00570134" w:rsidRPr="00D0321C">
        <w:rPr>
          <w:i w:val="0"/>
          <w:iCs/>
        </w:rPr>
        <w:t>2</w:t>
      </w:r>
      <w:r w:rsidR="00FD37D9" w:rsidRPr="00D0321C">
        <w:rPr>
          <w:i w:val="0"/>
          <w:iCs/>
        </w:rPr>
        <w:t>.</w:t>
      </w:r>
      <w:r w:rsidR="00FD37D9" w:rsidRPr="008D5155">
        <w:t xml:space="preserve"> Headers and page numbers</w:t>
      </w:r>
    </w:p>
    <w:p w:rsidR="00E26B50" w:rsidRDefault="00E26B50" w:rsidP="00E26B50">
      <w:pPr>
        <w:pStyle w:val="ISTE-paragraph"/>
      </w:pPr>
      <w:r>
        <w:t xml:space="preserve">Please use the styles </w:t>
      </w:r>
      <w:r w:rsidRPr="005E0F8A">
        <w:t>*ISTE - even page header</w:t>
      </w:r>
      <w:r>
        <w:t xml:space="preserve"> and </w:t>
      </w:r>
      <w:r w:rsidRPr="005E0F8A">
        <w:t>*ISTE - odd page header</w:t>
      </w:r>
      <w:r>
        <w:t xml:space="preserve"> to format the headers and page numbers</w:t>
      </w:r>
      <w:r w:rsidRPr="008D5155">
        <w:t xml:space="preserve">. </w:t>
      </w:r>
    </w:p>
    <w:p w:rsidR="00172D4F" w:rsidRPr="008D5155" w:rsidRDefault="00FD37D9" w:rsidP="000A1120">
      <w:pPr>
        <w:pStyle w:val="ISTE-paragraph"/>
      </w:pPr>
      <w:r w:rsidRPr="008D5155">
        <w:t>On the e</w:t>
      </w:r>
      <w:r w:rsidR="00172D4F" w:rsidRPr="008D5155">
        <w:t xml:space="preserve">ven pages, </w:t>
      </w:r>
      <w:r w:rsidR="00382355">
        <w:t>authors</w:t>
      </w:r>
      <w:r w:rsidR="00172D4F" w:rsidRPr="008D5155">
        <w:t xml:space="preserve"> should put t</w:t>
      </w:r>
      <w:r w:rsidRPr="008D5155">
        <w:t>he page number + 5 spaces</w:t>
      </w:r>
      <w:r w:rsidR="00172D4F" w:rsidRPr="008D5155">
        <w:t xml:space="preserve"> </w:t>
      </w:r>
      <w:r w:rsidRPr="008D5155">
        <w:t>+ book’s title (</w:t>
      </w:r>
      <w:r w:rsidR="00172D4F" w:rsidRPr="008D5155">
        <w:t xml:space="preserve">if this is too long, it </w:t>
      </w:r>
      <w:r w:rsidR="00660852">
        <w:t>should</w:t>
      </w:r>
      <w:r w:rsidRPr="008D5155">
        <w:t xml:space="preserve"> be shortened: 40 letters maximum) </w:t>
      </w:r>
      <w:r w:rsidR="00CB1655" w:rsidRPr="008D5155">
        <w:t>aligned</w:t>
      </w:r>
      <w:r w:rsidRPr="008D5155">
        <w:t xml:space="preserve"> left. On the odd pages, the chapter title (</w:t>
      </w:r>
      <w:r w:rsidR="00172D4F" w:rsidRPr="008D5155">
        <w:t xml:space="preserve">if this is too long, it </w:t>
      </w:r>
      <w:r w:rsidR="00637115" w:rsidRPr="008D5155">
        <w:t>should</w:t>
      </w:r>
      <w:r w:rsidRPr="008D5155">
        <w:t xml:space="preserve"> be shortened: 40 letters maximum) + 5 spac</w:t>
      </w:r>
      <w:r w:rsidR="00172D4F" w:rsidRPr="008D5155">
        <w:t>es + the page number</w:t>
      </w:r>
      <w:r w:rsidRPr="008D5155">
        <w:t xml:space="preserve"> </w:t>
      </w:r>
      <w:r w:rsidR="00CB1655" w:rsidRPr="008D5155">
        <w:t>aligned</w:t>
      </w:r>
      <w:r w:rsidRPr="008D5155">
        <w:t xml:space="preserve"> right.</w:t>
      </w:r>
      <w:r w:rsidR="00637115" w:rsidRPr="008D5155">
        <w:t xml:space="preserve"> </w:t>
      </w:r>
      <w:r w:rsidR="00172D4F" w:rsidRPr="008D5155">
        <w:t>To</w:t>
      </w:r>
      <w:r w:rsidR="00CB1655" w:rsidRPr="008D5155">
        <w:t xml:space="preserve"> insert headers and page numbers</w:t>
      </w:r>
      <w:r w:rsidR="00172D4F" w:rsidRPr="008D5155">
        <w:t xml:space="preserve"> follow the instructions below in Word:</w:t>
      </w:r>
    </w:p>
    <w:p w:rsidR="00FD37D9" w:rsidRPr="008D5155" w:rsidRDefault="00382355" w:rsidP="00F31665">
      <w:pPr>
        <w:pStyle w:val="ISTE-listlastline"/>
      </w:pPr>
      <w:r>
        <w:lastRenderedPageBreak/>
        <w:t xml:space="preserve">Double click on the page header. In the Page Number drop box, select Format Page Numbers. </w:t>
      </w:r>
      <w:r w:rsidR="002804B1" w:rsidRPr="008D5155">
        <w:t>Ensure number i</w:t>
      </w:r>
      <w:r w:rsidR="00C96C38" w:rsidRPr="008D5155">
        <w:t>s</w:t>
      </w:r>
      <w:r w:rsidR="002804B1" w:rsidRPr="008D5155">
        <w:t xml:space="preserve"> </w:t>
      </w:r>
      <w:r w:rsidR="002804B1" w:rsidRPr="008D5155">
        <w:rPr>
          <w:u w:val="single"/>
        </w:rPr>
        <w:t>not</w:t>
      </w:r>
      <w:r w:rsidR="002804B1" w:rsidRPr="008D5155">
        <w:t xml:space="preserve"> showing on first page</w:t>
      </w:r>
      <w:r w:rsidR="00CB1655" w:rsidRPr="008D5155">
        <w:t>.</w:t>
      </w:r>
      <w:r w:rsidR="002804B1" w:rsidRPr="008D5155">
        <w:rPr>
          <w:b/>
        </w:rPr>
        <w:t xml:space="preserve"> Format</w:t>
      </w:r>
      <w:r w:rsidR="002804B1" w:rsidRPr="008D5155">
        <w:t xml:space="preserve"> &gt; number format must be </w:t>
      </w:r>
      <w:r w:rsidR="0082306B" w:rsidRPr="008D5155">
        <w:t>“</w:t>
      </w:r>
      <w:r w:rsidR="002804B1" w:rsidRPr="008D5155">
        <w:t>1, 2, 3</w:t>
      </w:r>
      <w:r w:rsidR="0082306B" w:rsidRPr="008D5155">
        <w:t>”</w:t>
      </w:r>
      <w:r w:rsidR="002804B1" w:rsidRPr="008D5155">
        <w:t xml:space="preserve">. </w:t>
      </w:r>
      <w:r w:rsidR="0082306B" w:rsidRPr="008D5155">
        <w:t>“</w:t>
      </w:r>
      <w:r w:rsidR="002804B1" w:rsidRPr="008D5155">
        <w:t>Start at</w:t>
      </w:r>
      <w:r w:rsidR="0082306B" w:rsidRPr="008D5155">
        <w:t>”</w:t>
      </w:r>
      <w:r w:rsidR="002804B1" w:rsidRPr="008D5155">
        <w:t xml:space="preserve"> insert the appropriate number for the first page</w:t>
      </w:r>
      <w:r>
        <w:t>.</w:t>
      </w:r>
    </w:p>
    <w:p w:rsidR="002804B1" w:rsidRPr="008D5155" w:rsidRDefault="002804B1" w:rsidP="00382355">
      <w:pPr>
        <w:pStyle w:val="ISTE-paragraphbeforeheading"/>
      </w:pPr>
      <w:r w:rsidRPr="008D5155">
        <w:t>See the headers of this document for an example.</w:t>
      </w:r>
    </w:p>
    <w:p w:rsidR="00FD37D9" w:rsidRPr="008D5155" w:rsidRDefault="007F4CCF" w:rsidP="00F31665">
      <w:pPr>
        <w:pStyle w:val="ISTE-11levelhead"/>
      </w:pPr>
      <w:r w:rsidRPr="008D5155">
        <w:t>1.</w:t>
      </w:r>
      <w:r w:rsidR="00EE7C1F" w:rsidRPr="008D5155">
        <w:t>4</w:t>
      </w:r>
      <w:r w:rsidR="00FD37D9" w:rsidRPr="008D5155">
        <w:t xml:space="preserve">. Titles and subtitles </w:t>
      </w:r>
    </w:p>
    <w:p w:rsidR="00FD37D9" w:rsidRPr="008D5155" w:rsidRDefault="007F4CCF" w:rsidP="00F31665">
      <w:pPr>
        <w:pStyle w:val="ISTE-111levelheadaftera11headingorcaption"/>
      </w:pPr>
      <w:r w:rsidRPr="00F31665">
        <w:rPr>
          <w:i w:val="0"/>
          <w:iCs/>
        </w:rPr>
        <w:t>1.</w:t>
      </w:r>
      <w:r w:rsidR="00EE7C1F" w:rsidRPr="00F31665">
        <w:rPr>
          <w:i w:val="0"/>
          <w:iCs/>
        </w:rPr>
        <w:t>4</w:t>
      </w:r>
      <w:r w:rsidR="00FD37D9" w:rsidRPr="00F31665">
        <w:rPr>
          <w:i w:val="0"/>
          <w:iCs/>
        </w:rPr>
        <w:t>.1.</w:t>
      </w:r>
      <w:r w:rsidR="00FD37D9" w:rsidRPr="008D5155">
        <w:t xml:space="preserve"> First page of chapter</w:t>
      </w:r>
    </w:p>
    <w:p w:rsidR="00E26B50" w:rsidRPr="008D5155" w:rsidRDefault="00E26B50" w:rsidP="00E26B50">
      <w:pPr>
        <w:pStyle w:val="ISTE-paragraphbeforealist"/>
      </w:pPr>
      <w:r w:rsidRPr="008D5155">
        <w:t xml:space="preserve">The first page of a chapter has a specific layout. Items to include on this page are in two parts: </w:t>
      </w:r>
    </w:p>
    <w:p w:rsidR="00E26B50" w:rsidRPr="008D5155" w:rsidRDefault="00E26B50" w:rsidP="00E26B50">
      <w:pPr>
        <w:pStyle w:val="ISTE-listexceptlastlineoflist"/>
      </w:pPr>
      <w:r w:rsidRPr="008D5155">
        <w:sym w:font="Symbol" w:char="F02D"/>
      </w:r>
      <w:r w:rsidRPr="008D5155">
        <w:rPr>
          <w:b/>
        </w:rPr>
        <w:t xml:space="preserve"> </w:t>
      </w:r>
      <w:r w:rsidRPr="0099768A">
        <w:t>The</w:t>
      </w:r>
      <w:r w:rsidRPr="008D5155">
        <w:rPr>
          <w:b/>
        </w:rPr>
        <w:t xml:space="preserve"> chapter number </w:t>
      </w:r>
      <w:r w:rsidRPr="008D5155">
        <w:t>styled with “</w:t>
      </w:r>
      <w:r w:rsidRPr="003E25E6">
        <w:t>*ISTE - Chapter number</w:t>
      </w:r>
      <w:r w:rsidRPr="008D5155">
        <w:t>”</w:t>
      </w:r>
      <w:r>
        <w:t>. The word “Chapter” should not be added, simply the number.</w:t>
      </w:r>
    </w:p>
    <w:p w:rsidR="00E26B50" w:rsidRDefault="00E26B50" w:rsidP="00E26B50">
      <w:pPr>
        <w:pStyle w:val="ISTE-paragraphbeforeheading"/>
      </w:pPr>
      <w:r w:rsidRPr="008D5155">
        <w:sym w:font="Symbol" w:char="F02D"/>
      </w:r>
      <w:r w:rsidRPr="008D5155">
        <w:rPr>
          <w:b/>
        </w:rPr>
        <w:t xml:space="preserve"> </w:t>
      </w:r>
      <w:r w:rsidRPr="0099768A">
        <w:t>The</w:t>
      </w:r>
      <w:r w:rsidRPr="008D5155">
        <w:rPr>
          <w:b/>
        </w:rPr>
        <w:t xml:space="preserve"> </w:t>
      </w:r>
      <w:r>
        <w:rPr>
          <w:b/>
        </w:rPr>
        <w:t xml:space="preserve">chapter </w:t>
      </w:r>
      <w:r w:rsidRPr="008D5155">
        <w:rPr>
          <w:b/>
        </w:rPr>
        <w:t xml:space="preserve">title </w:t>
      </w:r>
      <w:r w:rsidRPr="008D5155">
        <w:t>styled with “*</w:t>
      </w:r>
      <w:r w:rsidRPr="003E25E6">
        <w:t>ISTE - Chapter title</w:t>
      </w:r>
      <w:r w:rsidRPr="008D5155">
        <w:t>”.</w:t>
      </w:r>
    </w:p>
    <w:p w:rsidR="00E26B50" w:rsidRPr="008D5155" w:rsidRDefault="00E26B50" w:rsidP="00E26B50">
      <w:pPr>
        <w:pStyle w:val="ISTE-paragraphbeforeheading"/>
      </w:pPr>
    </w:p>
    <w:p w:rsidR="00FD37D9" w:rsidRPr="008D5155" w:rsidRDefault="00FD37D9" w:rsidP="00F31665">
      <w:pPr>
        <w:pStyle w:val="ISTE-paragraphbeforeheading"/>
        <w:rPr>
          <w:i/>
        </w:rPr>
      </w:pPr>
      <w:r w:rsidRPr="008D5155">
        <w:t>At the</w:t>
      </w:r>
      <w:r w:rsidR="004F67DB" w:rsidRPr="008D5155">
        <w:t xml:space="preserve"> foot of the first page, as an unnumbered footnote </w:t>
      </w:r>
      <w:r w:rsidR="00E7434E">
        <w:t xml:space="preserve">(see section 1.6) </w:t>
      </w:r>
      <w:r w:rsidRPr="008D5155">
        <w:t xml:space="preserve">should be written “Chapter written by” then the name of the author (first name in lower case </w:t>
      </w:r>
      <w:r w:rsidR="004F67DB" w:rsidRPr="008D5155">
        <w:t>with the</w:t>
      </w:r>
      <w:r w:rsidRPr="008D5155">
        <w:t xml:space="preserve"> surname in </w:t>
      </w:r>
      <w:r w:rsidR="00A80C45">
        <w:t xml:space="preserve">small </w:t>
      </w:r>
      <w:r w:rsidRPr="008D5155">
        <w:t xml:space="preserve">caps) all in 9 </w:t>
      </w:r>
      <w:proofErr w:type="spellStart"/>
      <w:r w:rsidRPr="008D5155">
        <w:t>pt</w:t>
      </w:r>
      <w:proofErr w:type="spellEnd"/>
      <w:r w:rsidRPr="008D5155">
        <w:t xml:space="preserve"> on </w:t>
      </w:r>
      <w:r w:rsidR="00F81579" w:rsidRPr="008D5155">
        <w:t>single line spacing</w:t>
      </w:r>
      <w:r w:rsidRPr="008D5155">
        <w:t>, justified</w:t>
      </w:r>
      <w:r w:rsidRPr="008D5155">
        <w:rPr>
          <w:i/>
        </w:rPr>
        <w:t>.</w:t>
      </w:r>
      <w:r w:rsidR="00EE5DE5" w:rsidRPr="008D5155">
        <w:rPr>
          <w:i/>
        </w:rPr>
        <w:t xml:space="preserve"> </w:t>
      </w:r>
    </w:p>
    <w:p w:rsidR="00FD37D9" w:rsidRPr="008D5155" w:rsidRDefault="007F4CCF" w:rsidP="005331E0">
      <w:pPr>
        <w:pStyle w:val="ISTE-111levelhead"/>
      </w:pPr>
      <w:r w:rsidRPr="005331E0">
        <w:rPr>
          <w:i w:val="0"/>
          <w:iCs/>
        </w:rPr>
        <w:t>1.</w:t>
      </w:r>
      <w:r w:rsidR="00EE7C1F" w:rsidRPr="005331E0">
        <w:rPr>
          <w:i w:val="0"/>
          <w:iCs/>
        </w:rPr>
        <w:t>4</w:t>
      </w:r>
      <w:r w:rsidR="00FD37D9" w:rsidRPr="005331E0">
        <w:rPr>
          <w:i w:val="0"/>
          <w:iCs/>
        </w:rPr>
        <w:t>.2.</w:t>
      </w:r>
      <w:r w:rsidR="00FD37D9" w:rsidRPr="008D5155">
        <w:t xml:space="preserve"> Paragraph titles and headings</w:t>
      </w:r>
      <w:r w:rsidR="00EE5DE5" w:rsidRPr="008D5155">
        <w:t xml:space="preserve"> </w:t>
      </w:r>
    </w:p>
    <w:p w:rsidR="00AD234C" w:rsidRPr="008D5155" w:rsidRDefault="008E776E" w:rsidP="00283B35">
      <w:pPr>
        <w:pStyle w:val="ISTE-paragraphbeforeheading"/>
      </w:pPr>
      <w:r w:rsidRPr="00283B35">
        <w:rPr>
          <w:i/>
        </w:rPr>
        <w:t xml:space="preserve">Please </w:t>
      </w:r>
      <w:r w:rsidRPr="00283B35">
        <w:rPr>
          <w:i/>
          <w:u w:val="single"/>
        </w:rPr>
        <w:t>do not</w:t>
      </w:r>
      <w:r w:rsidRPr="00283B35">
        <w:rPr>
          <w:i/>
        </w:rPr>
        <w:t xml:space="preserve"> use automatic numbering for the section </w:t>
      </w:r>
      <w:r w:rsidR="000A1120" w:rsidRPr="00283B35">
        <w:rPr>
          <w:i/>
        </w:rPr>
        <w:t>headings in Word documents as this can cause problems during the formatting</w:t>
      </w:r>
      <w:r w:rsidR="00983518" w:rsidRPr="00283B35">
        <w:rPr>
          <w:i/>
        </w:rPr>
        <w:t xml:space="preserve"> stage</w:t>
      </w:r>
      <w:r w:rsidR="000A1120">
        <w:t>.</w:t>
      </w:r>
    </w:p>
    <w:p w:rsidR="00FD37D9" w:rsidRPr="008D5155" w:rsidRDefault="006230E4" w:rsidP="00A80C45">
      <w:pPr>
        <w:pStyle w:val="ISTE-11levelhead"/>
      </w:pPr>
      <w:r w:rsidRPr="008D5155">
        <w:t xml:space="preserve">*ISTE - </w:t>
      </w:r>
      <w:r w:rsidR="00FD37D9" w:rsidRPr="008D5155">
        <w:t>1.</w:t>
      </w:r>
      <w:r w:rsidR="007F4CCF" w:rsidRPr="008D5155">
        <w:t>1.</w:t>
      </w:r>
      <w:r w:rsidR="00FD37D9" w:rsidRPr="008D5155">
        <w:rPr>
          <w:rStyle w:val="11PremierinterCharChar"/>
          <w:lang w:val="en-US"/>
        </w:rPr>
        <w:t xml:space="preserve"> </w:t>
      </w:r>
      <w:r w:rsidRPr="00A80C45">
        <w:rPr>
          <w:rStyle w:val="11PremierinterCharChar"/>
          <w:b/>
          <w:lang w:val="en-US" w:eastAsia="fr-FR"/>
        </w:rPr>
        <w:t>l</w:t>
      </w:r>
      <w:r w:rsidR="00FD37D9" w:rsidRPr="00A80C45">
        <w:rPr>
          <w:rStyle w:val="11PremierinterCharChar"/>
          <w:b/>
          <w:lang w:val="en-US" w:eastAsia="fr-FR"/>
        </w:rPr>
        <w:t>evel</w:t>
      </w:r>
      <w:r w:rsidR="00FD37D9" w:rsidRPr="008D5155">
        <w:t xml:space="preserve"> </w:t>
      </w:r>
      <w:r w:rsidRPr="008D5155">
        <w:t>head</w:t>
      </w:r>
      <w:r w:rsidR="002A3C71" w:rsidRPr="008D5155">
        <w:t xml:space="preserve"> (first level heading)</w:t>
      </w:r>
    </w:p>
    <w:p w:rsidR="00FD37D9" w:rsidRPr="008D5155" w:rsidRDefault="00C33D63" w:rsidP="00F31665">
      <w:pPr>
        <w:pStyle w:val="ISTE-paragraphbeforeheading"/>
      </w:pPr>
      <w:r w:rsidRPr="008D5155">
        <w:t>–</w:t>
      </w:r>
      <w:r w:rsidR="00FD37D9" w:rsidRPr="008D5155">
        <w:t xml:space="preserve"> The </w:t>
      </w:r>
      <w:r w:rsidR="006230E4" w:rsidRPr="008D5155">
        <w:t>first</w:t>
      </w:r>
      <w:r w:rsidR="00FD37D9" w:rsidRPr="008D5155">
        <w:t xml:space="preserve"> level</w:t>
      </w:r>
      <w:r w:rsidR="006230E4" w:rsidRPr="008D5155">
        <w:t xml:space="preserve"> head</w:t>
      </w:r>
      <w:r w:rsidR="00FD37D9" w:rsidRPr="008D5155">
        <w:t xml:space="preserve"> </w:t>
      </w:r>
      <w:r w:rsidR="00BE6927" w:rsidRPr="008D5155">
        <w:t xml:space="preserve">is in Times New Roman, bold, </w:t>
      </w:r>
      <w:r w:rsidR="007B430F" w:rsidRPr="008D5155">
        <w:t xml:space="preserve">10 </w:t>
      </w:r>
      <w:proofErr w:type="spellStart"/>
      <w:r w:rsidR="007B430F" w:rsidRPr="008D5155">
        <w:t>pt</w:t>
      </w:r>
      <w:proofErr w:type="spellEnd"/>
      <w:r w:rsidR="007B430F" w:rsidRPr="008D5155">
        <w:t xml:space="preserve"> text with exactly </w:t>
      </w:r>
      <w:r w:rsidR="00F33FA6">
        <w:br/>
      </w:r>
      <w:r w:rsidR="007B430F" w:rsidRPr="008D5155">
        <w:t>12</w:t>
      </w:r>
      <w:r w:rsidR="006230E4" w:rsidRPr="008D5155">
        <w:t>.5</w:t>
      </w:r>
      <w:r w:rsidR="007B430F" w:rsidRPr="008D5155">
        <w:t xml:space="preserve"> </w:t>
      </w:r>
      <w:proofErr w:type="spellStart"/>
      <w:r w:rsidR="007B430F" w:rsidRPr="008D5155">
        <w:t>pt</w:t>
      </w:r>
      <w:proofErr w:type="spellEnd"/>
      <w:r w:rsidR="007B430F" w:rsidRPr="008D5155">
        <w:t xml:space="preserve"> line spacing</w:t>
      </w:r>
      <w:r w:rsidR="00BE6927" w:rsidRPr="008D5155">
        <w:t xml:space="preserve">, </w:t>
      </w:r>
      <w:r w:rsidR="006230E4" w:rsidRPr="008D5155">
        <w:t>sentence</w:t>
      </w:r>
      <w:r w:rsidR="00BE6927" w:rsidRPr="008D5155">
        <w:t xml:space="preserve"> case,</w:t>
      </w:r>
      <w:r w:rsidR="00EE5DE5" w:rsidRPr="008D5155">
        <w:t xml:space="preserve"> </w:t>
      </w:r>
      <w:r w:rsidR="008912F8" w:rsidRPr="008D5155">
        <w:t>justified</w:t>
      </w:r>
      <w:r w:rsidR="006230E4" w:rsidRPr="008D5155">
        <w:t xml:space="preserve">, 22 </w:t>
      </w:r>
      <w:proofErr w:type="spellStart"/>
      <w:r w:rsidR="006230E4" w:rsidRPr="008D5155">
        <w:t>pt</w:t>
      </w:r>
      <w:proofErr w:type="spellEnd"/>
      <w:r w:rsidR="006230E4" w:rsidRPr="008D5155">
        <w:t xml:space="preserve"> spacing above, 11pt spacing below.</w:t>
      </w:r>
    </w:p>
    <w:p w:rsidR="00FD37D9" w:rsidRPr="008D5155" w:rsidRDefault="006230E4" w:rsidP="00384EDE">
      <w:pPr>
        <w:pStyle w:val="ISTE-111levelhead"/>
      </w:pPr>
      <w:r w:rsidRPr="00384EDE">
        <w:rPr>
          <w:i w:val="0"/>
          <w:iCs/>
        </w:rPr>
        <w:t xml:space="preserve">*ISTE - </w:t>
      </w:r>
      <w:r w:rsidR="007F4CCF" w:rsidRPr="00384EDE">
        <w:rPr>
          <w:i w:val="0"/>
          <w:iCs/>
        </w:rPr>
        <w:t>1.1.1</w:t>
      </w:r>
      <w:r w:rsidR="00F81579" w:rsidRPr="00384EDE">
        <w:rPr>
          <w:i w:val="0"/>
          <w:iCs/>
        </w:rPr>
        <w:t>.</w:t>
      </w:r>
      <w:r w:rsidR="007F4CCF" w:rsidRPr="008D5155">
        <w:t xml:space="preserve"> </w:t>
      </w:r>
      <w:r w:rsidRPr="008D5155">
        <w:t>level head</w:t>
      </w:r>
      <w:r w:rsidR="004475B9" w:rsidRPr="008D5155">
        <w:t xml:space="preserve"> (second level heading)</w:t>
      </w:r>
    </w:p>
    <w:p w:rsidR="00FD37D9" w:rsidRPr="008D5155" w:rsidRDefault="00C33D63" w:rsidP="00384EDE">
      <w:pPr>
        <w:pStyle w:val="ISTE-paragraphbeforeheading"/>
      </w:pPr>
      <w:r w:rsidRPr="008D5155">
        <w:t>–</w:t>
      </w:r>
      <w:r w:rsidR="00FD37D9" w:rsidRPr="008D5155">
        <w:t xml:space="preserve"> The </w:t>
      </w:r>
      <w:r w:rsidR="006230E4" w:rsidRPr="008D5155">
        <w:t>second</w:t>
      </w:r>
      <w:r w:rsidR="00FD37D9" w:rsidRPr="008D5155">
        <w:t xml:space="preserve"> level is in Times New Roman</w:t>
      </w:r>
      <w:r w:rsidR="006230E4" w:rsidRPr="008D5155">
        <w:t xml:space="preserve"> bold/italic</w:t>
      </w:r>
      <w:r w:rsidR="00FD37D9" w:rsidRPr="008D5155">
        <w:t xml:space="preserve">, </w:t>
      </w:r>
      <w:r w:rsidR="007B430F" w:rsidRPr="008D5155">
        <w:t xml:space="preserve">10 </w:t>
      </w:r>
      <w:proofErr w:type="spellStart"/>
      <w:r w:rsidR="007B430F" w:rsidRPr="008D5155">
        <w:t>pt</w:t>
      </w:r>
      <w:proofErr w:type="spellEnd"/>
      <w:r w:rsidR="007B430F" w:rsidRPr="008D5155">
        <w:t xml:space="preserve"> text with exactly 12</w:t>
      </w:r>
      <w:r w:rsidR="006230E4" w:rsidRPr="008D5155">
        <w:t>.5</w:t>
      </w:r>
      <w:r w:rsidR="007B430F" w:rsidRPr="008D5155">
        <w:t xml:space="preserve"> </w:t>
      </w:r>
      <w:proofErr w:type="spellStart"/>
      <w:r w:rsidR="007B430F" w:rsidRPr="008D5155">
        <w:t>pt</w:t>
      </w:r>
      <w:proofErr w:type="spellEnd"/>
      <w:r w:rsidR="007B430F" w:rsidRPr="008D5155">
        <w:t xml:space="preserve"> line spacing</w:t>
      </w:r>
      <w:r w:rsidR="00FD37D9" w:rsidRPr="008D5155">
        <w:t xml:space="preserve">, </w:t>
      </w:r>
      <w:r w:rsidR="006230E4" w:rsidRPr="008D5155">
        <w:t>sentence</w:t>
      </w:r>
      <w:r w:rsidR="00BE6927" w:rsidRPr="008D5155">
        <w:t xml:space="preserve"> case,</w:t>
      </w:r>
      <w:r w:rsidR="00EE5DE5" w:rsidRPr="008D5155">
        <w:t xml:space="preserve"> </w:t>
      </w:r>
      <w:r w:rsidR="006230E4" w:rsidRPr="008D5155">
        <w:t xml:space="preserve">22pt spacing before, 11 </w:t>
      </w:r>
      <w:proofErr w:type="spellStart"/>
      <w:r w:rsidR="006230E4" w:rsidRPr="008D5155">
        <w:t>pt</w:t>
      </w:r>
      <w:proofErr w:type="spellEnd"/>
      <w:r w:rsidR="006230E4" w:rsidRPr="008D5155">
        <w:t xml:space="preserve"> spacing below, </w:t>
      </w:r>
      <w:r w:rsidR="00BE6927" w:rsidRPr="008D5155">
        <w:t>justified</w:t>
      </w:r>
      <w:r w:rsidR="006230E4" w:rsidRPr="008D5155">
        <w:t>.</w:t>
      </w:r>
      <w:r w:rsidR="002A3C71" w:rsidRPr="008D5155">
        <w:t xml:space="preserve"> Heading number</w:t>
      </w:r>
      <w:r w:rsidR="00BE061F" w:rsidRPr="008D5155">
        <w:t>s</w:t>
      </w:r>
      <w:r w:rsidR="002A3C71" w:rsidRPr="008D5155">
        <w:t xml:space="preserve"> must not be in italic, this must be removed manually.</w:t>
      </w:r>
    </w:p>
    <w:p w:rsidR="00FD37D9" w:rsidRPr="008D5155" w:rsidRDefault="004475B9" w:rsidP="00682302">
      <w:pPr>
        <w:pStyle w:val="ISTE-1111levelhead"/>
      </w:pPr>
      <w:r w:rsidRPr="00682302">
        <w:rPr>
          <w:i w:val="0"/>
          <w:iCs/>
        </w:rPr>
        <w:lastRenderedPageBreak/>
        <w:t xml:space="preserve">* ISTE - </w:t>
      </w:r>
      <w:r w:rsidR="00FD37D9" w:rsidRPr="00682302">
        <w:rPr>
          <w:i w:val="0"/>
          <w:iCs/>
        </w:rPr>
        <w:t>1.1.1.</w:t>
      </w:r>
      <w:r w:rsidR="007F4CCF" w:rsidRPr="00682302">
        <w:rPr>
          <w:i w:val="0"/>
          <w:iCs/>
        </w:rPr>
        <w:t>1.</w:t>
      </w:r>
      <w:r w:rsidR="00EE5DE5" w:rsidRPr="008D5155">
        <w:t xml:space="preserve"> </w:t>
      </w:r>
      <w:r w:rsidRPr="008D5155">
        <w:t>l</w:t>
      </w:r>
      <w:r w:rsidR="00FD37D9" w:rsidRPr="008D5155">
        <w:t xml:space="preserve">evel </w:t>
      </w:r>
      <w:r w:rsidRPr="008D5155">
        <w:t>head</w:t>
      </w:r>
      <w:r w:rsidR="007F1780" w:rsidRPr="008D5155">
        <w:t xml:space="preserve"> (</w:t>
      </w:r>
      <w:r w:rsidRPr="008D5155">
        <w:t>third level heading</w:t>
      </w:r>
      <w:r w:rsidR="007F1780" w:rsidRPr="008D5155">
        <w:t>)</w:t>
      </w:r>
    </w:p>
    <w:p w:rsidR="00FD37D9" w:rsidRPr="008D5155" w:rsidRDefault="00C33D63" w:rsidP="00682302">
      <w:pPr>
        <w:pStyle w:val="ISTE-paragraphbeforeheading"/>
      </w:pPr>
      <w:r w:rsidRPr="008D5155">
        <w:t>–</w:t>
      </w:r>
      <w:r w:rsidR="00FD37D9" w:rsidRPr="008D5155">
        <w:t xml:space="preserve"> The </w:t>
      </w:r>
      <w:r w:rsidR="004475B9" w:rsidRPr="008D5155">
        <w:t>third</w:t>
      </w:r>
      <w:r w:rsidR="00FD37D9" w:rsidRPr="008D5155">
        <w:t xml:space="preserve"> level </w:t>
      </w:r>
      <w:r w:rsidR="007F4CCF" w:rsidRPr="008D5155">
        <w:t xml:space="preserve">is in Times New Roman, </w:t>
      </w:r>
      <w:r w:rsidR="007B430F" w:rsidRPr="008D5155">
        <w:t xml:space="preserve">10 </w:t>
      </w:r>
      <w:proofErr w:type="spellStart"/>
      <w:r w:rsidR="007B430F" w:rsidRPr="008D5155">
        <w:t>pt</w:t>
      </w:r>
      <w:proofErr w:type="spellEnd"/>
      <w:r w:rsidR="007B430F" w:rsidRPr="008D5155">
        <w:t xml:space="preserve"> text</w:t>
      </w:r>
      <w:r w:rsidR="00BE061F" w:rsidRPr="008D5155">
        <w:t>, italic</w:t>
      </w:r>
      <w:r w:rsidR="007B430F" w:rsidRPr="008D5155">
        <w:t xml:space="preserve"> with exactly 12</w:t>
      </w:r>
      <w:r w:rsidR="00BE061F" w:rsidRPr="008D5155">
        <w:t>.5</w:t>
      </w:r>
      <w:r w:rsidR="007B430F" w:rsidRPr="008D5155">
        <w:t xml:space="preserve"> </w:t>
      </w:r>
      <w:proofErr w:type="spellStart"/>
      <w:r w:rsidR="007B430F" w:rsidRPr="008D5155">
        <w:t>pt</w:t>
      </w:r>
      <w:proofErr w:type="spellEnd"/>
      <w:r w:rsidR="007B430F" w:rsidRPr="008D5155">
        <w:t xml:space="preserve"> line spacing</w:t>
      </w:r>
      <w:r w:rsidR="007F4CCF" w:rsidRPr="008D5155">
        <w:t xml:space="preserve">, </w:t>
      </w:r>
      <w:r w:rsidR="00BE061F" w:rsidRPr="008D5155">
        <w:t xml:space="preserve">11 </w:t>
      </w:r>
      <w:proofErr w:type="spellStart"/>
      <w:r w:rsidR="00BE061F" w:rsidRPr="008D5155">
        <w:t>pt</w:t>
      </w:r>
      <w:proofErr w:type="spellEnd"/>
      <w:r w:rsidR="00BE061F" w:rsidRPr="008D5155">
        <w:t xml:space="preserve"> spacing above, 6 </w:t>
      </w:r>
      <w:proofErr w:type="spellStart"/>
      <w:r w:rsidR="00BE061F" w:rsidRPr="008D5155">
        <w:t>pt</w:t>
      </w:r>
      <w:proofErr w:type="spellEnd"/>
      <w:r w:rsidR="00BE061F" w:rsidRPr="008D5155">
        <w:t xml:space="preserve"> spacing below</w:t>
      </w:r>
      <w:r w:rsidR="007F4CCF" w:rsidRPr="008D5155">
        <w:t xml:space="preserve">, </w:t>
      </w:r>
      <w:r w:rsidR="00BE061F" w:rsidRPr="008D5155">
        <w:t>sentence</w:t>
      </w:r>
      <w:r w:rsidR="00BE6927" w:rsidRPr="008D5155">
        <w:t xml:space="preserve"> case,</w:t>
      </w:r>
      <w:r w:rsidR="00EE5DE5" w:rsidRPr="008D5155">
        <w:t xml:space="preserve"> </w:t>
      </w:r>
      <w:r w:rsidR="00BE6927" w:rsidRPr="008D5155">
        <w:t>justified</w:t>
      </w:r>
      <w:r w:rsidR="00BE061F" w:rsidRPr="008D5155">
        <w:t>. Heading numbers must not be in italic, this must be removed manually.</w:t>
      </w:r>
    </w:p>
    <w:p w:rsidR="00FD37D9" w:rsidRPr="008D5155" w:rsidRDefault="00C71605" w:rsidP="00682302">
      <w:pPr>
        <w:pStyle w:val="ISTE-11111levelhead"/>
      </w:pPr>
      <w:r w:rsidRPr="008D5155">
        <w:t xml:space="preserve">*ISTE - </w:t>
      </w:r>
      <w:r w:rsidR="00FD37D9" w:rsidRPr="008D5155">
        <w:t>1.1.1.1.</w:t>
      </w:r>
      <w:r w:rsidR="007F4CCF" w:rsidRPr="008D5155">
        <w:t>1.</w:t>
      </w:r>
      <w:r w:rsidR="00EE5DE5" w:rsidRPr="008D5155">
        <w:t xml:space="preserve"> </w:t>
      </w:r>
      <w:r w:rsidRPr="008D5155">
        <w:t>l</w:t>
      </w:r>
      <w:r w:rsidR="00FD37D9" w:rsidRPr="008D5155">
        <w:t xml:space="preserve">evel </w:t>
      </w:r>
      <w:r w:rsidRPr="008D5155">
        <w:t>head</w:t>
      </w:r>
      <w:r w:rsidR="007F1780" w:rsidRPr="008D5155">
        <w:t xml:space="preserve"> (</w:t>
      </w:r>
      <w:r w:rsidRPr="008D5155">
        <w:t>fourth level heading</w:t>
      </w:r>
      <w:r w:rsidR="007F1780" w:rsidRPr="008D5155">
        <w:t>)</w:t>
      </w:r>
    </w:p>
    <w:p w:rsidR="00C71605" w:rsidRPr="008D5155" w:rsidRDefault="00C71605" w:rsidP="00682302">
      <w:pPr>
        <w:pStyle w:val="ISTE-paragraph"/>
      </w:pPr>
      <w:r w:rsidRPr="008D5155">
        <w:t xml:space="preserve">– The fourth level is in Times New Roman, 10 </w:t>
      </w:r>
      <w:proofErr w:type="spellStart"/>
      <w:r w:rsidRPr="008D5155">
        <w:t>pt</w:t>
      </w:r>
      <w:proofErr w:type="spellEnd"/>
      <w:r w:rsidRPr="008D5155">
        <w:t xml:space="preserve"> text with exactly 12.5 </w:t>
      </w:r>
      <w:proofErr w:type="spellStart"/>
      <w:r w:rsidRPr="008D5155">
        <w:t>pt</w:t>
      </w:r>
      <w:proofErr w:type="spellEnd"/>
      <w:r w:rsidRPr="008D5155">
        <w:t xml:space="preserve"> line spacing, 11 </w:t>
      </w:r>
      <w:proofErr w:type="spellStart"/>
      <w:r w:rsidRPr="008D5155">
        <w:t>pt</w:t>
      </w:r>
      <w:proofErr w:type="spellEnd"/>
      <w:r w:rsidRPr="008D5155">
        <w:t xml:space="preserve"> spacing above, 6 </w:t>
      </w:r>
      <w:proofErr w:type="spellStart"/>
      <w:r w:rsidRPr="008D5155">
        <w:t>pt</w:t>
      </w:r>
      <w:proofErr w:type="spellEnd"/>
      <w:r w:rsidRPr="008D5155">
        <w:t xml:space="preserve"> spacing below, sentence case, justified.</w:t>
      </w:r>
    </w:p>
    <w:p w:rsidR="0034696A" w:rsidRPr="008D5155" w:rsidRDefault="0034696A" w:rsidP="00682302">
      <w:pPr>
        <w:pStyle w:val="ISTE-paragraphbeforeheading"/>
      </w:pPr>
      <w:r w:rsidRPr="008D5155">
        <w:t>Variations on the above styles are provided for the instances where headings appear below other headings or below caption</w:t>
      </w:r>
      <w:r w:rsidR="00F33FA6">
        <w:t>s,</w:t>
      </w:r>
      <w:r w:rsidRPr="008D5155">
        <w:t xml:space="preserve"> i.e. figure or tables. In these </w:t>
      </w:r>
      <w:proofErr w:type="gramStart"/>
      <w:r w:rsidRPr="008D5155">
        <w:t>cases</w:t>
      </w:r>
      <w:proofErr w:type="gramEnd"/>
      <w:r w:rsidRPr="008D5155">
        <w:t xml:space="preserve"> the heading underneath either another heading or caption should have 0 </w:t>
      </w:r>
      <w:proofErr w:type="spellStart"/>
      <w:r w:rsidRPr="008D5155">
        <w:t>pt</w:t>
      </w:r>
      <w:proofErr w:type="spellEnd"/>
      <w:r w:rsidRPr="008D5155">
        <w:t xml:space="preserve"> spacing before. These styles add the comment </w:t>
      </w:r>
      <w:r w:rsidR="0082306B" w:rsidRPr="008D5155">
        <w:t>“</w:t>
      </w:r>
      <w:r w:rsidRPr="008D5155">
        <w:t>after a ...heading or caption</w:t>
      </w:r>
      <w:r w:rsidR="0082306B" w:rsidRPr="008D5155">
        <w:t>”</w:t>
      </w:r>
      <w:r w:rsidRPr="008D5155">
        <w:t xml:space="preserve"> to the normal style name, so it is evident when they should be used, e.g. </w:t>
      </w:r>
      <w:r w:rsidR="0082306B" w:rsidRPr="008D5155">
        <w:t>“</w:t>
      </w:r>
      <w:r w:rsidRPr="008D5155">
        <w:t>*ISTE - 1.1.1. level head after a 1.1 heading or caption</w:t>
      </w:r>
      <w:r w:rsidR="0082306B" w:rsidRPr="008D5155">
        <w:t>”</w:t>
      </w:r>
    </w:p>
    <w:p w:rsidR="00FD37D9" w:rsidRPr="008D5155" w:rsidRDefault="00633ED7" w:rsidP="00682302">
      <w:pPr>
        <w:pStyle w:val="ISTE-11levelhead"/>
      </w:pPr>
      <w:r w:rsidRPr="008D5155">
        <w:rPr>
          <w:iCs/>
        </w:rPr>
        <w:t>1.</w:t>
      </w:r>
      <w:r w:rsidR="00EE7C1F" w:rsidRPr="008D5155">
        <w:rPr>
          <w:iCs/>
        </w:rPr>
        <w:t>5</w:t>
      </w:r>
      <w:r w:rsidR="00FD37D9" w:rsidRPr="008D5155">
        <w:rPr>
          <w:iCs/>
        </w:rPr>
        <w:t>.</w:t>
      </w:r>
      <w:r w:rsidR="00C33D63" w:rsidRPr="008D5155">
        <w:t xml:space="preserve"> </w:t>
      </w:r>
      <w:r w:rsidR="00AD234C" w:rsidRPr="008D5155">
        <w:t>Normal text</w:t>
      </w:r>
    </w:p>
    <w:p w:rsidR="00FD37D9" w:rsidRPr="008D5155" w:rsidRDefault="006411D9" w:rsidP="00682302">
      <w:pPr>
        <w:pStyle w:val="ISTE-paragraph"/>
      </w:pPr>
      <w:r w:rsidRPr="008D5155">
        <w:t>N</w:t>
      </w:r>
      <w:r w:rsidR="00AD234C" w:rsidRPr="008D5155">
        <w:t xml:space="preserve">ormal text is styled with the various </w:t>
      </w:r>
      <w:r w:rsidR="0082306B" w:rsidRPr="008D5155">
        <w:t>“</w:t>
      </w:r>
      <w:r w:rsidR="00AD234C" w:rsidRPr="008D5155">
        <w:t>*ISTE - paragraph</w:t>
      </w:r>
      <w:r w:rsidR="0082306B" w:rsidRPr="008D5155">
        <w:t>”</w:t>
      </w:r>
      <w:r w:rsidR="00AD234C" w:rsidRPr="008D5155">
        <w:t xml:space="preserve"> styles. A normal paragraph </w:t>
      </w:r>
      <w:r w:rsidR="00773A88" w:rsidRPr="008D5155">
        <w:t xml:space="preserve">(*ISTE - paragraph) </w:t>
      </w:r>
      <w:r w:rsidR="00AD234C" w:rsidRPr="008D5155">
        <w:t>should be 10</w:t>
      </w:r>
      <w:r w:rsidR="00773A88" w:rsidRPr="008D5155">
        <w:t xml:space="preserve"> </w:t>
      </w:r>
      <w:proofErr w:type="spellStart"/>
      <w:r w:rsidR="00773A88" w:rsidRPr="008D5155">
        <w:t>pt</w:t>
      </w:r>
      <w:proofErr w:type="spellEnd"/>
      <w:r w:rsidR="00AD234C" w:rsidRPr="008D5155">
        <w:t xml:space="preserve">; justified; first line indent of 0.5 cm; line spacing of at least 12 </w:t>
      </w:r>
      <w:proofErr w:type="spellStart"/>
      <w:r w:rsidR="00AD234C" w:rsidRPr="008D5155">
        <w:t>pt</w:t>
      </w:r>
      <w:proofErr w:type="spellEnd"/>
      <w:r w:rsidR="00AD234C" w:rsidRPr="008D5155">
        <w:t xml:space="preserve">; spacing above 0 </w:t>
      </w:r>
      <w:proofErr w:type="spellStart"/>
      <w:r w:rsidR="00AD234C" w:rsidRPr="008D5155">
        <w:t>pt</w:t>
      </w:r>
      <w:proofErr w:type="spellEnd"/>
      <w:r w:rsidR="00AD234C" w:rsidRPr="008D5155">
        <w:t xml:space="preserve">; spacing after 11 </w:t>
      </w:r>
      <w:proofErr w:type="spellStart"/>
      <w:r w:rsidR="00AD234C" w:rsidRPr="008D5155">
        <w:t>pt</w:t>
      </w:r>
      <w:proofErr w:type="spellEnd"/>
      <w:r w:rsidR="00AD234C" w:rsidRPr="008D5155">
        <w:t>; widow and orphan control on.</w:t>
      </w:r>
    </w:p>
    <w:p w:rsidR="00773A88" w:rsidRPr="008D5155" w:rsidRDefault="00773A88" w:rsidP="00773A88">
      <w:pPr>
        <w:pStyle w:val="Textecourant"/>
        <w:spacing w:after="220"/>
        <w:rPr>
          <w:rFonts w:ascii="Times New Roman" w:hAnsi="Times New Roman"/>
          <w:lang w:val="en-US"/>
        </w:rPr>
      </w:pPr>
      <w:r w:rsidRPr="008D5155">
        <w:rPr>
          <w:rFonts w:ascii="Times New Roman" w:hAnsi="Times New Roman"/>
          <w:lang w:val="en-US"/>
        </w:rPr>
        <w:t xml:space="preserve">If a </w:t>
      </w:r>
      <w:r w:rsidR="00F33FA6" w:rsidRPr="008D5155">
        <w:rPr>
          <w:rFonts w:ascii="Times New Roman" w:hAnsi="Times New Roman"/>
          <w:lang w:val="en-US"/>
        </w:rPr>
        <w:t>paragraph</w:t>
      </w:r>
      <w:r w:rsidRPr="008D5155">
        <w:rPr>
          <w:rFonts w:ascii="Times New Roman" w:hAnsi="Times New Roman"/>
          <w:lang w:val="en-US"/>
        </w:rPr>
        <w:t xml:space="preserve"> is broken</w:t>
      </w:r>
      <w:r w:rsidR="00F33FA6">
        <w:rPr>
          <w:rFonts w:ascii="Times New Roman" w:hAnsi="Times New Roman"/>
          <w:lang w:val="en-US"/>
        </w:rPr>
        <w:t>,</w:t>
      </w:r>
      <w:r w:rsidRPr="008D5155">
        <w:rPr>
          <w:rFonts w:ascii="Times New Roman" w:hAnsi="Times New Roman"/>
          <w:lang w:val="en-US"/>
        </w:rPr>
        <w:t xml:space="preserve"> i.e</w:t>
      </w:r>
      <w:r w:rsidR="00983518">
        <w:rPr>
          <w:rFonts w:ascii="Times New Roman" w:hAnsi="Times New Roman"/>
          <w:lang w:val="en-US"/>
        </w:rPr>
        <w:t>.</w:t>
      </w:r>
      <w:r w:rsidRPr="008D5155">
        <w:rPr>
          <w:rFonts w:ascii="Times New Roman" w:hAnsi="Times New Roman"/>
          <w:lang w:val="en-US"/>
        </w:rPr>
        <w:t xml:space="preserve"> following an equation perhaps</w:t>
      </w:r>
      <w:r w:rsidR="006411D9" w:rsidRPr="008D5155">
        <w:rPr>
          <w:rFonts w:ascii="Times New Roman" w:hAnsi="Times New Roman"/>
          <w:lang w:val="en-US"/>
        </w:rPr>
        <w:t>,</w:t>
      </w:r>
      <w:r w:rsidRPr="008D5155">
        <w:rPr>
          <w:rFonts w:ascii="Times New Roman" w:hAnsi="Times New Roman"/>
          <w:lang w:val="en-US"/>
        </w:rPr>
        <w:t xml:space="preserve"> the first line after the break should not be indented:</w:t>
      </w:r>
    </w:p>
    <w:p w:rsidR="00773A88" w:rsidRPr="008D5155" w:rsidRDefault="00773A88" w:rsidP="00682302">
      <w:pPr>
        <w:pStyle w:val="ISTE-paragraphnoindent"/>
      </w:pPr>
      <w:r w:rsidRPr="008D5155">
        <w:t>as this is not the first line of the paragraph (use *ISTE - paragraph no indent).</w:t>
      </w:r>
    </w:p>
    <w:p w:rsidR="00E21D27" w:rsidRPr="008D5155" w:rsidRDefault="00E21D27" w:rsidP="00682302">
      <w:pPr>
        <w:pStyle w:val="ISTE-paragraph"/>
      </w:pPr>
      <w:r w:rsidRPr="008D5155">
        <w:t xml:space="preserve">Paragraphs </w:t>
      </w:r>
      <w:r w:rsidR="00AA7603" w:rsidRPr="008D5155">
        <w:t>before</w:t>
      </w:r>
      <w:r w:rsidRPr="008D5155">
        <w:t xml:space="preserve"> a vertical list should have 6 </w:t>
      </w:r>
      <w:proofErr w:type="spellStart"/>
      <w:r w:rsidRPr="008D5155">
        <w:t>pt</w:t>
      </w:r>
      <w:proofErr w:type="spellEnd"/>
      <w:r w:rsidRPr="008D5155">
        <w:t xml:space="preserve"> space after (use *ISTE - paragraph before a list).</w:t>
      </w:r>
    </w:p>
    <w:p w:rsidR="00773A88" w:rsidRPr="008D5155" w:rsidRDefault="006040F5" w:rsidP="00682302">
      <w:pPr>
        <w:pStyle w:val="ISTE-paragraphbeforeheading"/>
      </w:pPr>
      <w:r w:rsidRPr="008D5155">
        <w:t xml:space="preserve">Paragraphs that appear before headings should have the spacing after the paragraph reduced to zero otherwise the space after the paragraph and the space before the head </w:t>
      </w:r>
      <w:r w:rsidR="00A80C45">
        <w:t>combine</w:t>
      </w:r>
      <w:r w:rsidR="00CC498F" w:rsidRPr="008D5155">
        <w:t xml:space="preserve"> and </w:t>
      </w:r>
      <w:r w:rsidR="00AA7603" w:rsidRPr="008D5155">
        <w:t>become</w:t>
      </w:r>
      <w:r w:rsidR="00CC498F" w:rsidRPr="008D5155">
        <w:t xml:space="preserve"> too large</w:t>
      </w:r>
      <w:r w:rsidRPr="008D5155">
        <w:t xml:space="preserve"> (use *ISTE - paragraph before a heading).</w:t>
      </w:r>
    </w:p>
    <w:p w:rsidR="00FD37D9" w:rsidRDefault="00633ED7" w:rsidP="00682302">
      <w:pPr>
        <w:pStyle w:val="ISTE-11levelhead"/>
      </w:pPr>
      <w:r w:rsidRPr="008D5155">
        <w:lastRenderedPageBreak/>
        <w:t>1.</w:t>
      </w:r>
      <w:r w:rsidR="00EE7C1F" w:rsidRPr="008D5155">
        <w:t>6</w:t>
      </w:r>
      <w:r w:rsidR="00FD37D9" w:rsidRPr="008D5155">
        <w:t>. Footnotes</w:t>
      </w:r>
      <w:r w:rsidR="00EF1E79" w:rsidRPr="008D5155">
        <w:rPr>
          <w:rStyle w:val="Appelnotedebasdep"/>
        </w:rPr>
        <w:footnoteReference w:customMarkFollows="1" w:id="1"/>
        <w:t> </w:t>
      </w:r>
      <w:r w:rsidR="00FD37D9" w:rsidRPr="008D5155">
        <w:t xml:space="preserve"> </w:t>
      </w:r>
    </w:p>
    <w:p w:rsidR="00D0321C" w:rsidRPr="00D0321C" w:rsidRDefault="00682302" w:rsidP="00682302">
      <w:pPr>
        <w:pStyle w:val="ISTE-paragraphnoindent"/>
      </w:pPr>
      <w:r w:rsidRPr="00682302">
        <w:t>NOTE.</w:t>
      </w:r>
      <w:r w:rsidRPr="00682302">
        <w:sym w:font="Symbol" w:char="F02D"/>
      </w:r>
      <w:r w:rsidR="00D0321C" w:rsidRPr="00D0321C">
        <w:t xml:space="preserve"> </w:t>
      </w:r>
      <w:r w:rsidR="00D0321C" w:rsidRPr="00682302">
        <w:rPr>
          <w:i/>
        </w:rPr>
        <w:t xml:space="preserve">Please ensure you do not have the </w:t>
      </w:r>
      <w:r w:rsidR="00D0321C" w:rsidRPr="00F33FA6">
        <w:rPr>
          <w:b/>
        </w:rPr>
        <w:t>“track changes”</w:t>
      </w:r>
      <w:r w:rsidR="00D0321C" w:rsidRPr="00682302">
        <w:rPr>
          <w:i/>
        </w:rPr>
        <w:t xml:space="preserve"> function enabled when adding or deleting footnotes as this can cause serious problems with the numbering</w:t>
      </w:r>
      <w:r w:rsidR="00D0321C" w:rsidRPr="00D0321C">
        <w:t>.</w:t>
      </w:r>
    </w:p>
    <w:p w:rsidR="00BE6927" w:rsidRPr="008D5155" w:rsidRDefault="00A573BF" w:rsidP="00682302">
      <w:pPr>
        <w:pStyle w:val="ISTE-paragraph"/>
      </w:pPr>
      <w:r w:rsidRPr="008D5155">
        <w:t>Footnotes should be</w:t>
      </w:r>
      <w:r w:rsidR="00FD37D9" w:rsidRPr="008D5155">
        <w:t xml:space="preserve"> numbered 1 </w:t>
      </w:r>
      <w:proofErr w:type="spellStart"/>
      <w:r w:rsidR="00FD37D9" w:rsidRPr="008D5155">
        <w:t>to n</w:t>
      </w:r>
      <w:proofErr w:type="spellEnd"/>
      <w:r w:rsidR="00FD37D9" w:rsidRPr="008D5155">
        <w:t xml:space="preserve"> in the body of each chapter</w:t>
      </w:r>
      <w:r w:rsidR="00BE6927" w:rsidRPr="008D5155">
        <w:t>.</w:t>
      </w:r>
    </w:p>
    <w:p w:rsidR="00FD37D9" w:rsidRPr="008D5155" w:rsidRDefault="00FD37D9" w:rsidP="00682302">
      <w:pPr>
        <w:pStyle w:val="ISTE-paragraph"/>
      </w:pPr>
      <w:r w:rsidRPr="008D5155">
        <w:t xml:space="preserve">At the foot of the page the text of the footnote </w:t>
      </w:r>
      <w:r w:rsidR="00A86727" w:rsidRPr="008D5155">
        <w:t>should be put into</w:t>
      </w:r>
      <w:r w:rsidRPr="008D5155">
        <w:t xml:space="preserve"> Times New Roman, 9 </w:t>
      </w:r>
      <w:proofErr w:type="spellStart"/>
      <w:r w:rsidRPr="008D5155">
        <w:t>pt</w:t>
      </w:r>
      <w:proofErr w:type="spellEnd"/>
      <w:r w:rsidRPr="008D5155">
        <w:t xml:space="preserve"> on </w:t>
      </w:r>
      <w:r w:rsidR="002C08CA" w:rsidRPr="008D5155">
        <w:t>single line spacing</w:t>
      </w:r>
      <w:r w:rsidRPr="008D5155">
        <w:t>, justified with no indent</w:t>
      </w:r>
      <w:r w:rsidR="007F1780" w:rsidRPr="008D5155">
        <w:t xml:space="preserve"> (no spacing before and after)</w:t>
      </w:r>
      <w:r w:rsidRPr="008D5155">
        <w:t xml:space="preserve">. </w:t>
      </w:r>
    </w:p>
    <w:p w:rsidR="00633ED7" w:rsidRPr="008D5155" w:rsidRDefault="00BE6927" w:rsidP="00682302">
      <w:pPr>
        <w:pStyle w:val="ISTE-paragraph"/>
      </w:pPr>
      <w:r w:rsidRPr="008D5155">
        <w:t xml:space="preserve">If the </w:t>
      </w:r>
      <w:r w:rsidR="00A86727" w:rsidRPr="008D5155">
        <w:t>c</w:t>
      </w:r>
      <w:r w:rsidRPr="008D5155">
        <w:t xml:space="preserve">hapter has been </w:t>
      </w:r>
      <w:r w:rsidR="00A86727" w:rsidRPr="008D5155">
        <w:t>written</w:t>
      </w:r>
      <w:r w:rsidRPr="008D5155">
        <w:t xml:space="preserve"> by </w:t>
      </w:r>
      <w:r w:rsidR="00A86727" w:rsidRPr="008D5155">
        <w:t xml:space="preserve">particular </w:t>
      </w:r>
      <w:r w:rsidRPr="008D5155">
        <w:t>authors, you need to mention their name</w:t>
      </w:r>
      <w:r w:rsidR="003831A8" w:rsidRPr="008D5155">
        <w:t>s</w:t>
      </w:r>
      <w:r w:rsidRPr="008D5155">
        <w:t xml:space="preserve"> on the first page</w:t>
      </w:r>
      <w:r w:rsidR="00C33D63" w:rsidRPr="008D5155">
        <w:t xml:space="preserve"> </w:t>
      </w:r>
      <w:r w:rsidR="003831A8" w:rsidRPr="008D5155">
        <w:t>with an unnumbered</w:t>
      </w:r>
      <w:r w:rsidR="00C33D63" w:rsidRPr="008D5155">
        <w:t xml:space="preserve"> footnote</w:t>
      </w:r>
      <w:r w:rsidRPr="008D5155">
        <w:t xml:space="preserve">. </w:t>
      </w:r>
      <w:r w:rsidR="00C33D63" w:rsidRPr="008D5155">
        <w:t>O</w:t>
      </w:r>
      <w:r w:rsidRPr="008D5155">
        <w:t>n the first page</w:t>
      </w:r>
      <w:r w:rsidR="00C33D63" w:rsidRPr="008D5155">
        <w:t xml:space="preserve"> go</w:t>
      </w:r>
      <w:r w:rsidRPr="008D5155">
        <w:t xml:space="preserve"> to</w:t>
      </w:r>
      <w:r w:rsidRPr="008D5155">
        <w:rPr>
          <w:i/>
        </w:rPr>
        <w:t xml:space="preserve"> </w:t>
      </w:r>
      <w:r w:rsidRPr="008D5155">
        <w:rPr>
          <w:b/>
        </w:rPr>
        <w:t>Insert</w:t>
      </w:r>
      <w:r w:rsidR="003831A8" w:rsidRPr="008D5155">
        <w:t xml:space="preserve"> &gt; </w:t>
      </w:r>
      <w:r w:rsidRPr="008D5155">
        <w:rPr>
          <w:b/>
        </w:rPr>
        <w:t>reference</w:t>
      </w:r>
      <w:r w:rsidR="003831A8" w:rsidRPr="008D5155">
        <w:t xml:space="preserve"> &gt; </w:t>
      </w:r>
      <w:r w:rsidR="00633ED7" w:rsidRPr="008D5155">
        <w:rPr>
          <w:b/>
        </w:rPr>
        <w:t>footnotes</w:t>
      </w:r>
      <w:r w:rsidR="003831A8" w:rsidRPr="008D5155">
        <w:t xml:space="preserve"> &gt;</w:t>
      </w:r>
      <w:r w:rsidR="00633ED7" w:rsidRPr="008D5155">
        <w:t xml:space="preserve"> custom mark </w:t>
      </w:r>
      <w:r w:rsidR="00C33D63" w:rsidRPr="008D5155">
        <w:t>–</w:t>
      </w:r>
      <w:r w:rsidR="00F33FA6">
        <w:t xml:space="preserve"> </w:t>
      </w:r>
      <w:r w:rsidR="00C33D63" w:rsidRPr="008D5155">
        <w:t xml:space="preserve">symbol 32 (this is a blank space). </w:t>
      </w:r>
    </w:p>
    <w:p w:rsidR="00BE6927" w:rsidRPr="008D5155" w:rsidRDefault="00A573BF" w:rsidP="000A1120">
      <w:pPr>
        <w:pStyle w:val="ISTE-paragraphbeforeheading"/>
      </w:pPr>
      <w:r w:rsidRPr="008D5155">
        <w:t>Once this has been done, you should be</w:t>
      </w:r>
      <w:r w:rsidR="00633ED7" w:rsidRPr="008D5155">
        <w:t xml:space="preserve"> able to write in the footnotes </w:t>
      </w:r>
      <w:r w:rsidRPr="008D5155">
        <w:t>“</w:t>
      </w:r>
      <w:r w:rsidR="00633ED7" w:rsidRPr="008D5155">
        <w:t>Chapter written by ….</w:t>
      </w:r>
      <w:r w:rsidRPr="008D5155">
        <w:t xml:space="preserve">”, </w:t>
      </w:r>
      <w:r w:rsidR="00633ED7" w:rsidRPr="008D5155">
        <w:t>First name in low case</w:t>
      </w:r>
      <w:r w:rsidR="003831A8" w:rsidRPr="008D5155">
        <w:t>, s</w:t>
      </w:r>
      <w:r w:rsidR="00633ED7" w:rsidRPr="008D5155">
        <w:t xml:space="preserve">urname in </w:t>
      </w:r>
      <w:r w:rsidR="003831A8" w:rsidRPr="008D5155">
        <w:t>capitals</w:t>
      </w:r>
      <w:r w:rsidRPr="008D5155">
        <w:rPr>
          <w:i/>
        </w:rPr>
        <w:t>.</w:t>
      </w:r>
      <w:r w:rsidR="00C33D63" w:rsidRPr="008D5155">
        <w:t xml:space="preserve"> You will need to delete the two space</w:t>
      </w:r>
      <w:r w:rsidR="00AA7603" w:rsidRPr="008D5155">
        <w:t>s</w:t>
      </w:r>
      <w:r w:rsidR="00C33D63" w:rsidRPr="008D5155">
        <w:t xml:space="preserve"> at the beginning of the footnote.</w:t>
      </w:r>
      <w:r w:rsidR="00F33FA6">
        <w:t xml:space="preserve"> See the foot of this page for an example footnote.</w:t>
      </w:r>
    </w:p>
    <w:p w:rsidR="00FD37D9" w:rsidRPr="008D5155" w:rsidRDefault="00633ED7" w:rsidP="00682302">
      <w:pPr>
        <w:pStyle w:val="ISTE-11levelhead"/>
      </w:pPr>
      <w:r w:rsidRPr="008D5155">
        <w:t>1.</w:t>
      </w:r>
      <w:r w:rsidR="00EE7C1F" w:rsidRPr="008D5155">
        <w:t>7</w:t>
      </w:r>
      <w:r w:rsidR="00FD37D9" w:rsidRPr="008D5155">
        <w:t>. Figures and tables</w:t>
      </w:r>
      <w:r w:rsidR="00BE0238" w:rsidRPr="008D5155">
        <w:t xml:space="preserve"> and captions</w:t>
      </w:r>
    </w:p>
    <w:p w:rsidR="00BE0238" w:rsidRPr="008D5155" w:rsidRDefault="000A1120" w:rsidP="00682302">
      <w:pPr>
        <w:pStyle w:val="ISTE-paragraph"/>
      </w:pPr>
      <w:r>
        <w:t>Figures, illustrations and tables should be kept in their original saved format (EPS, TIF, PPT) when being integrated into the text.</w:t>
      </w:r>
      <w:r w:rsidR="004C77BF">
        <w:t xml:space="preserve"> Please ensure all figures are in the highest resolution possible and the text can be read clearly. Please also ensure that figures are not under copyright, or that the necessary permission has been obtained to print them in the book.</w:t>
      </w:r>
    </w:p>
    <w:p w:rsidR="000B705A" w:rsidRPr="008D5155" w:rsidRDefault="000B705A" w:rsidP="00682302">
      <w:pPr>
        <w:pStyle w:val="ISTE-paragraph"/>
      </w:pPr>
      <w:r w:rsidRPr="008D5155">
        <w:t xml:space="preserve">Figures and illustrations should be styled with </w:t>
      </w:r>
      <w:r w:rsidR="0082306B" w:rsidRPr="008D5155">
        <w:t>“</w:t>
      </w:r>
      <w:r w:rsidRPr="008D5155">
        <w:t>*ISTE - Figure</w:t>
      </w:r>
      <w:r w:rsidR="0082306B" w:rsidRPr="008D5155">
        <w:t>”</w:t>
      </w:r>
      <w:r w:rsidR="00F33FA6">
        <w:t>,</w:t>
      </w:r>
      <w:r w:rsidRPr="008D5155">
        <w:t xml:space="preserve"> </w:t>
      </w:r>
      <w:r w:rsidR="00F33FA6">
        <w:t>w</w:t>
      </w:r>
      <w:r w:rsidRPr="008D5155">
        <w:t xml:space="preserve">hich is 10 </w:t>
      </w:r>
      <w:proofErr w:type="spellStart"/>
      <w:r w:rsidRPr="008D5155">
        <w:t>pt</w:t>
      </w:r>
      <w:proofErr w:type="spellEnd"/>
      <w:r w:rsidRPr="008D5155">
        <w:t xml:space="preserve"> font, centered, single line spacing, zero spacing above and below.</w:t>
      </w:r>
    </w:p>
    <w:p w:rsidR="00A05C9E" w:rsidRPr="008D5155" w:rsidRDefault="00FD37D9" w:rsidP="00682302">
      <w:pPr>
        <w:pStyle w:val="ISTE-paragraph"/>
      </w:pPr>
      <w:r w:rsidRPr="008D5155">
        <w:t xml:space="preserve">Figures and illustrations are numbered 1 </w:t>
      </w:r>
      <w:proofErr w:type="spellStart"/>
      <w:r w:rsidRPr="008D5155">
        <w:t>to n</w:t>
      </w:r>
      <w:proofErr w:type="spellEnd"/>
      <w:r w:rsidRPr="008D5155">
        <w:t xml:space="preserve"> in the chapter, as are tables.</w:t>
      </w:r>
    </w:p>
    <w:p w:rsidR="00FD37D9" w:rsidRPr="008D5155" w:rsidRDefault="00A05C9E" w:rsidP="00682302">
      <w:pPr>
        <w:pStyle w:val="ISTE-paragraph"/>
      </w:pPr>
      <w:r w:rsidRPr="008D5155">
        <w:t xml:space="preserve">Table text should be in 9 </w:t>
      </w:r>
      <w:proofErr w:type="spellStart"/>
      <w:r w:rsidRPr="008D5155">
        <w:t>pt</w:t>
      </w:r>
      <w:proofErr w:type="spellEnd"/>
      <w:r w:rsidRPr="008D5155">
        <w:t xml:space="preserve"> font. There is no specific style for tables</w:t>
      </w:r>
      <w:r w:rsidR="00AA7603" w:rsidRPr="008D5155">
        <w:t>.</w:t>
      </w:r>
      <w:r w:rsidRPr="008D5155">
        <w:t xml:space="preserve"> </w:t>
      </w:r>
      <w:r w:rsidR="00AA7603" w:rsidRPr="008D5155">
        <w:t>T</w:t>
      </w:r>
      <w:r w:rsidRPr="008D5155">
        <w:t xml:space="preserve">hey can generally be left as </w:t>
      </w:r>
      <w:r w:rsidR="00983518">
        <w:t>originally written</w:t>
      </w:r>
      <w:r w:rsidRPr="008D5155">
        <w:t xml:space="preserve">, however </w:t>
      </w:r>
      <w:r w:rsidR="00F33FA6">
        <w:t xml:space="preserve">they </w:t>
      </w:r>
      <w:r w:rsidRPr="008D5155">
        <w:t>must fit into the page margins.</w:t>
      </w:r>
      <w:r w:rsidR="008B36E1" w:rsidRPr="008D5155">
        <w:t xml:space="preserve"> </w:t>
      </w:r>
      <w:r w:rsidR="0034696A" w:rsidRPr="008D5155">
        <w:t xml:space="preserve">Captions should be styled with *ISTE - Caption. This gives the general spacing and size: 9 </w:t>
      </w:r>
      <w:proofErr w:type="spellStart"/>
      <w:r w:rsidR="0034696A" w:rsidRPr="008D5155">
        <w:t>pt</w:t>
      </w:r>
      <w:proofErr w:type="spellEnd"/>
      <w:r w:rsidR="0034696A" w:rsidRPr="008D5155">
        <w:t xml:space="preserve"> italic font, 11 </w:t>
      </w:r>
      <w:proofErr w:type="spellStart"/>
      <w:r w:rsidR="0034696A" w:rsidRPr="008D5155">
        <w:t>pt</w:t>
      </w:r>
      <w:proofErr w:type="spellEnd"/>
      <w:r w:rsidR="0034696A" w:rsidRPr="008D5155">
        <w:t xml:space="preserve"> spacing before, 22 </w:t>
      </w:r>
      <w:proofErr w:type="spellStart"/>
      <w:r w:rsidR="0034696A" w:rsidRPr="008D5155">
        <w:t>pt</w:t>
      </w:r>
      <w:proofErr w:type="spellEnd"/>
      <w:r w:rsidR="0034696A" w:rsidRPr="008D5155">
        <w:t xml:space="preserve"> spacing after. </w:t>
      </w:r>
      <w:r w:rsidR="000A1120">
        <w:t>T</w:t>
      </w:r>
      <w:r w:rsidR="0034696A" w:rsidRPr="008D5155">
        <w:t xml:space="preserve">he caption title i.e. Figure 1.1. or Table 1.1. </w:t>
      </w:r>
      <w:r w:rsidR="00983518">
        <w:t>should</w:t>
      </w:r>
      <w:r w:rsidR="0034696A" w:rsidRPr="008D5155">
        <w:t xml:space="preserve"> be manually changed to bold, not italic.</w:t>
      </w:r>
    </w:p>
    <w:p w:rsidR="00FD37D9" w:rsidRPr="008D5155" w:rsidRDefault="001754C6" w:rsidP="00682302">
      <w:pPr>
        <w:pStyle w:val="ISTE-Figure"/>
      </w:pPr>
      <w:r>
        <w:rPr>
          <w:noProof/>
          <w:lang w:val="de-DE" w:eastAsia="de-DE"/>
        </w:rPr>
        <w:lastRenderedPageBreak/>
        <w:drawing>
          <wp:inline distT="0" distB="0" distL="0" distR="0">
            <wp:extent cx="2647950" cy="2409825"/>
            <wp:effectExtent l="0" t="0" r="0"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10052" t="12291" r="14815" b="7292"/>
                    <a:stretch>
                      <a:fillRect/>
                    </a:stretch>
                  </pic:blipFill>
                  <pic:spPr bwMode="auto">
                    <a:xfrm>
                      <a:off x="0" y="0"/>
                      <a:ext cx="2647950" cy="2409825"/>
                    </a:xfrm>
                    <a:prstGeom prst="rect">
                      <a:avLst/>
                    </a:prstGeom>
                    <a:noFill/>
                    <a:ln>
                      <a:noFill/>
                    </a:ln>
                  </pic:spPr>
                </pic:pic>
              </a:graphicData>
            </a:graphic>
          </wp:inline>
        </w:drawing>
      </w:r>
    </w:p>
    <w:p w:rsidR="00FD37D9" w:rsidRPr="008D5155" w:rsidRDefault="00FD37D9" w:rsidP="00682302">
      <w:pPr>
        <w:pStyle w:val="ISTE-caption"/>
      </w:pPr>
      <w:r w:rsidRPr="00682302">
        <w:rPr>
          <w:b/>
          <w:i w:val="0"/>
        </w:rPr>
        <w:t xml:space="preserve">Figure </w:t>
      </w:r>
      <w:r w:rsidR="00C33D63" w:rsidRPr="00682302">
        <w:rPr>
          <w:b/>
          <w:i w:val="0"/>
        </w:rPr>
        <w:t>N.</w:t>
      </w:r>
      <w:r w:rsidRPr="00682302">
        <w:rPr>
          <w:b/>
          <w:i w:val="0"/>
        </w:rPr>
        <w:t>3.</w:t>
      </w:r>
      <w:r w:rsidRPr="008D5155">
        <w:t xml:space="preserve"> Guidelines for authors</w:t>
      </w:r>
      <w:r w:rsidR="00FC70B2" w:rsidRPr="008D5155">
        <w:t xml:space="preserve"> – note that the caption </w:t>
      </w:r>
      <w:r w:rsidR="00E15A75" w:rsidRPr="008D5155">
        <w:br/>
      </w:r>
      <w:r w:rsidR="00FC70B2" w:rsidRPr="008D5155">
        <w:t>does not have a full stop at the end</w:t>
      </w:r>
    </w:p>
    <w:p w:rsidR="00FD37D9" w:rsidRPr="008D5155" w:rsidRDefault="00633ED7" w:rsidP="00382355">
      <w:pPr>
        <w:pStyle w:val="ISTE-11levelheadaftercaption"/>
      </w:pPr>
      <w:r w:rsidRPr="008D5155">
        <w:t>1.</w:t>
      </w:r>
      <w:r w:rsidR="00EE7C1F" w:rsidRPr="008D5155">
        <w:t>8</w:t>
      </w:r>
      <w:r w:rsidR="00FD37D9" w:rsidRPr="008D5155">
        <w:t xml:space="preserve">. Formulae and equations </w:t>
      </w:r>
      <w:r w:rsidR="00682302">
        <w:tab/>
      </w:r>
    </w:p>
    <w:p w:rsidR="00FD37D9" w:rsidRPr="008D5155" w:rsidRDefault="00983518" w:rsidP="00682302">
      <w:pPr>
        <w:pStyle w:val="ISTE-paragraph"/>
      </w:pPr>
      <w:r>
        <w:t xml:space="preserve">Formulae are preferably supplied in </w:t>
      </w:r>
      <w:proofErr w:type="spellStart"/>
      <w:r>
        <w:t>MathType</w:t>
      </w:r>
      <w:proofErr w:type="spellEnd"/>
      <w:r>
        <w:t xml:space="preserve">. </w:t>
      </w:r>
      <w:r w:rsidR="00FD37D9" w:rsidRPr="008D5155">
        <w:t>Formulae referred to in the text are numbered from [</w:t>
      </w:r>
      <w:r w:rsidR="0028057C" w:rsidRPr="008D5155">
        <w:t>n.</w:t>
      </w:r>
      <w:r w:rsidR="00FD37D9" w:rsidRPr="008D5155">
        <w:t>1] to [</w:t>
      </w:r>
      <w:proofErr w:type="spellStart"/>
      <w:r w:rsidR="0028057C" w:rsidRPr="008D5155">
        <w:t>n.</w:t>
      </w:r>
      <w:r w:rsidR="00FD37D9" w:rsidRPr="008D5155">
        <w:t>n</w:t>
      </w:r>
      <w:proofErr w:type="spellEnd"/>
      <w:r w:rsidR="00FD37D9" w:rsidRPr="008D5155">
        <w:t>] in square</w:t>
      </w:r>
      <w:r w:rsidR="002C08CA" w:rsidRPr="008D5155">
        <w:t xml:space="preserve"> </w:t>
      </w:r>
      <w:r w:rsidR="00FD37D9" w:rsidRPr="008D5155">
        <w:t xml:space="preserve">brackets. </w:t>
      </w:r>
      <w:r w:rsidR="0028057C" w:rsidRPr="008D5155">
        <w:t xml:space="preserve">For equations not written </w:t>
      </w:r>
      <w:r w:rsidR="00A80C45">
        <w:t>within</w:t>
      </w:r>
      <w:r w:rsidR="0028057C" w:rsidRPr="008D5155">
        <w:t xml:space="preserve"> a sentence</w:t>
      </w:r>
      <w:r w:rsidR="00806240">
        <w:t>,</w:t>
      </w:r>
      <w:r w:rsidR="0028057C" w:rsidRPr="008D5155">
        <w:t xml:space="preserve"> use </w:t>
      </w:r>
      <w:r w:rsidR="0082306B" w:rsidRPr="008D5155">
        <w:t>“</w:t>
      </w:r>
      <w:r w:rsidR="0028057C" w:rsidRPr="008D5155">
        <w:t>*ISTE - Equation</w:t>
      </w:r>
      <w:r w:rsidR="0082306B" w:rsidRPr="008D5155">
        <w:t>”</w:t>
      </w:r>
      <w:r>
        <w:t xml:space="preserve"> with a </w:t>
      </w:r>
      <w:r w:rsidRPr="00A80C45">
        <w:rPr>
          <w:i/>
        </w:rPr>
        <w:t>tab space</w:t>
      </w:r>
      <w:r>
        <w:t xml:space="preserve"> between the equation and the number</w:t>
      </w:r>
      <w:r w:rsidR="0028057C" w:rsidRPr="008D5155">
        <w:t xml:space="preserve">. </w:t>
      </w:r>
    </w:p>
    <w:p w:rsidR="007135A7" w:rsidRPr="008D5155" w:rsidRDefault="00496B1A" w:rsidP="00682302">
      <w:pPr>
        <w:pStyle w:val="ISTE-Equation"/>
      </w:pPr>
      <w:r w:rsidRPr="008D5155">
        <w:rPr>
          <w:noProof/>
          <w:position w:val="-20"/>
        </w:rPr>
        <w:object w:dxaOrig="999"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pt;height:27.35pt;mso-width-percent:0;mso-height-percent:0;mso-width-percent:0;mso-height-percent:0" o:ole="">
            <v:imagedata r:id="rId14" o:title=""/>
          </v:shape>
          <o:OLEObject Type="Embed" ProgID="Equation.DSMT4" ShapeID="_x0000_i1025" DrawAspect="Content" ObjectID="_1629127070" r:id="rId15"/>
        </w:object>
      </w:r>
      <w:r w:rsidR="007135A7" w:rsidRPr="008D5155">
        <w:tab/>
        <w:t>[1.1]</w:t>
      </w:r>
    </w:p>
    <w:p w:rsidR="00FD37D9" w:rsidRPr="008D5155" w:rsidRDefault="00E604F4" w:rsidP="00682302">
      <w:pPr>
        <w:pStyle w:val="ISTE-paragraphbeforeheading"/>
        <w:rPr>
          <w:sz w:val="18"/>
        </w:rPr>
      </w:pPr>
      <w:r w:rsidRPr="008D5155">
        <w:t>If the equation is too long to fit within the margins with the 1 cm left indent, remove the indent and center the equation instead.</w:t>
      </w:r>
    </w:p>
    <w:p w:rsidR="00FD37D9" w:rsidRPr="008D5155" w:rsidRDefault="00633ED7" w:rsidP="00682302">
      <w:pPr>
        <w:pStyle w:val="ISTE-11levelhead"/>
      </w:pPr>
      <w:r w:rsidRPr="008D5155">
        <w:t>1.</w:t>
      </w:r>
      <w:r w:rsidR="00EE7C1F" w:rsidRPr="008D5155">
        <w:t>9</w:t>
      </w:r>
      <w:r w:rsidR="00E21D27" w:rsidRPr="008D5155">
        <w:t>. Enumerations/lists</w:t>
      </w:r>
    </w:p>
    <w:p w:rsidR="00FD37D9" w:rsidRPr="008D5155" w:rsidRDefault="00FD37D9" w:rsidP="00682302">
      <w:pPr>
        <w:pStyle w:val="ISTE-paragraphbeforealist"/>
      </w:pPr>
      <w:r w:rsidRPr="008D5155">
        <w:t>Authors should use dashes</w:t>
      </w:r>
      <w:r w:rsidR="00806240">
        <w:t xml:space="preserve"> for lists if possible:</w:t>
      </w:r>
      <w:r w:rsidRPr="008D5155">
        <w:t xml:space="preserve"> </w:t>
      </w:r>
      <w:proofErr w:type="spellStart"/>
      <w:r w:rsidR="00806240">
        <w:t>e</w:t>
      </w:r>
      <w:r w:rsidR="00E21D27" w:rsidRPr="008D5155">
        <w:t>n</w:t>
      </w:r>
      <w:proofErr w:type="spellEnd"/>
      <w:r w:rsidR="00E21D27" w:rsidRPr="008D5155">
        <w:t xml:space="preserve"> dashes (–) for the first level of lists and hyphens for the second level (-). </w:t>
      </w:r>
      <w:r w:rsidR="00A86727" w:rsidRPr="008D5155">
        <w:t>For e</w:t>
      </w:r>
      <w:r w:rsidRPr="008D5155">
        <w:t xml:space="preserve">xample: </w:t>
      </w:r>
    </w:p>
    <w:p w:rsidR="00E21D27" w:rsidRPr="008D5155" w:rsidRDefault="002C08CA" w:rsidP="00682302">
      <w:pPr>
        <w:pStyle w:val="ISTE-listexceptlastlineoflist"/>
      </w:pPr>
      <w:r w:rsidRPr="008D5155">
        <w:t>–</w:t>
      </w:r>
      <w:r w:rsidR="00FD37D9" w:rsidRPr="008D5155">
        <w:t xml:space="preserve"> </w:t>
      </w:r>
      <w:r w:rsidR="0082306B" w:rsidRPr="008D5155">
        <w:t>“</w:t>
      </w:r>
      <w:r w:rsidR="00E21D27" w:rsidRPr="008D5155">
        <w:t>*ISTE - list (except the last line)</w:t>
      </w:r>
      <w:r w:rsidR="0082306B" w:rsidRPr="008D5155">
        <w:t>”</w:t>
      </w:r>
      <w:r w:rsidR="00E21D27" w:rsidRPr="008D5155">
        <w:t xml:space="preserve">: applies to the first level of lists. </w:t>
      </w:r>
      <w:proofErr w:type="spellStart"/>
      <w:r w:rsidR="00E21D27" w:rsidRPr="008D5155">
        <w:t>en</w:t>
      </w:r>
      <w:proofErr w:type="spellEnd"/>
      <w:r w:rsidR="00E21D27" w:rsidRPr="008D5155">
        <w:t xml:space="preserve"> dashes/numbers must be put into </w:t>
      </w:r>
      <w:r w:rsidR="00FD37D9" w:rsidRPr="008D5155">
        <w:t xml:space="preserve">the text </w:t>
      </w:r>
      <w:r w:rsidR="00E21D27" w:rsidRPr="008D5155">
        <w:t xml:space="preserve">manually as this style applies to both dashes and numbers. </w:t>
      </w:r>
      <w:r w:rsidR="00AA7603" w:rsidRPr="008D5155">
        <w:t>Please do not use automatic</w:t>
      </w:r>
      <w:r w:rsidR="00E21D27" w:rsidRPr="008D5155">
        <w:t xml:space="preserve"> numbering as this can cause numbering problems in later stages. Lists are the same size as normal text, 0.5</w:t>
      </w:r>
      <w:r w:rsidR="00B44050" w:rsidRPr="008D5155">
        <w:t xml:space="preserve"> </w:t>
      </w:r>
      <w:r w:rsidR="00E21D27" w:rsidRPr="008D5155">
        <w:t xml:space="preserve">cm </w:t>
      </w:r>
      <w:r w:rsidR="00E21D27" w:rsidRPr="008D5155">
        <w:lastRenderedPageBreak/>
        <w:t xml:space="preserve">first line indent, 6 </w:t>
      </w:r>
      <w:proofErr w:type="spellStart"/>
      <w:r w:rsidR="00E21D27" w:rsidRPr="008D5155">
        <w:t>pt</w:t>
      </w:r>
      <w:proofErr w:type="spellEnd"/>
      <w:r w:rsidR="00E21D27" w:rsidRPr="008D5155">
        <w:t xml:space="preserve"> spacing after.</w:t>
      </w:r>
      <w:r w:rsidR="00926FCB" w:rsidRPr="008D5155">
        <w:t xml:space="preserve"> The last line of a list should have 11 </w:t>
      </w:r>
      <w:proofErr w:type="spellStart"/>
      <w:r w:rsidR="00926FCB" w:rsidRPr="008D5155">
        <w:t>pt</w:t>
      </w:r>
      <w:proofErr w:type="spellEnd"/>
      <w:r w:rsidR="00926FCB" w:rsidRPr="008D5155">
        <w:t xml:space="preserve"> spacing after (use *ISTE - list (last line)).</w:t>
      </w:r>
    </w:p>
    <w:p w:rsidR="00B44050" w:rsidRPr="008D5155" w:rsidRDefault="00B44050" w:rsidP="00682302">
      <w:pPr>
        <w:pStyle w:val="ISTE-list2ndlevelexceptlastlineoflist"/>
        <w:spacing w:after="0"/>
      </w:pPr>
      <w:r w:rsidRPr="008D5155">
        <w:t xml:space="preserve">- </w:t>
      </w:r>
      <w:r w:rsidR="0082306B" w:rsidRPr="008D5155">
        <w:t>“</w:t>
      </w:r>
      <w:r w:rsidRPr="008D5155">
        <w:t xml:space="preserve">*ISTE - list 2nd level (except last line of list): applies to the second level of lists. </w:t>
      </w:r>
      <w:proofErr w:type="gramStart"/>
      <w:r w:rsidRPr="008D5155">
        <w:t>Again</w:t>
      </w:r>
      <w:proofErr w:type="gramEnd"/>
      <w:r w:rsidRPr="008D5155">
        <w:t xml:space="preserve"> either hyphens or numb</w:t>
      </w:r>
      <w:r w:rsidR="000A1120">
        <w:t>ers must be entered manually. 2</w:t>
      </w:r>
      <w:r w:rsidRPr="008D5155">
        <w:t xml:space="preserve">nd level lists are the same sizes as normal text, 0.8cm first line indent, with 6 </w:t>
      </w:r>
      <w:proofErr w:type="spellStart"/>
      <w:r w:rsidRPr="008D5155">
        <w:t>pt</w:t>
      </w:r>
      <w:proofErr w:type="spellEnd"/>
      <w:r w:rsidRPr="008D5155">
        <w:t xml:space="preserve"> spacing after. If a 2</w:t>
      </w:r>
      <w:r w:rsidR="00E7434E">
        <w:t>nd</w:t>
      </w:r>
      <w:r w:rsidRPr="008D5155">
        <w:t xml:space="preserve"> level enumeration is the end of the list the spacing after the last line must be 11 </w:t>
      </w:r>
      <w:proofErr w:type="spellStart"/>
      <w:r w:rsidRPr="008D5155">
        <w:t>pt</w:t>
      </w:r>
      <w:proofErr w:type="spellEnd"/>
      <w:r w:rsidRPr="008D5155">
        <w:t xml:space="preserve"> (use *ISTE - list 2nd level (last line of list)).</w:t>
      </w:r>
    </w:p>
    <w:p w:rsidR="003B5F5B" w:rsidRPr="008D5155" w:rsidRDefault="003B5F5B" w:rsidP="00682302">
      <w:pPr>
        <w:pStyle w:val="ISTE-11levelhead"/>
      </w:pPr>
      <w:r w:rsidRPr="008D5155">
        <w:t>1.</w:t>
      </w:r>
      <w:r w:rsidR="00EE7C1F" w:rsidRPr="008D5155">
        <w:t>10</w:t>
      </w:r>
      <w:r w:rsidRPr="008D5155">
        <w:t>. Extracts/large quotes</w:t>
      </w:r>
    </w:p>
    <w:p w:rsidR="003B5F5B" w:rsidRPr="008D5155" w:rsidRDefault="003B5F5B" w:rsidP="00682302">
      <w:pPr>
        <w:pStyle w:val="ISTE-extractslargequotes"/>
        <w:spacing w:after="0"/>
      </w:pPr>
      <w:r w:rsidRPr="008D5155">
        <w:t>*ISTE - e</w:t>
      </w:r>
      <w:r w:rsidR="000A1120">
        <w:t>x</w:t>
      </w:r>
      <w:r w:rsidRPr="008D5155">
        <w:t xml:space="preserve">tracts/large quotes: </w:t>
      </w:r>
      <w:r w:rsidR="00983518">
        <w:t>q</w:t>
      </w:r>
      <w:r w:rsidRPr="008D5155">
        <w:t>uotes or extracts that are large enough to be given their own paragraph should be formatted like normal text but indented by 1 cm on both the left and right.</w:t>
      </w:r>
    </w:p>
    <w:p w:rsidR="00FD37D9" w:rsidRPr="008D5155" w:rsidRDefault="00633ED7" w:rsidP="00682302">
      <w:pPr>
        <w:pStyle w:val="ISTE-11levelhead"/>
      </w:pPr>
      <w:r w:rsidRPr="008D5155">
        <w:t>1.</w:t>
      </w:r>
      <w:r w:rsidR="00EE7C1F" w:rsidRPr="008D5155">
        <w:t>11</w:t>
      </w:r>
      <w:r w:rsidR="00FD37D9" w:rsidRPr="008D5155">
        <w:t>. Notes</w:t>
      </w:r>
      <w:r w:rsidR="007F1780" w:rsidRPr="008D5155">
        <w:t>, Example</w:t>
      </w:r>
      <w:r w:rsidR="002E16B4" w:rsidRPr="008D5155">
        <w:t>s</w:t>
      </w:r>
      <w:r w:rsidR="007F1780" w:rsidRPr="008D5155">
        <w:t>, Application</w:t>
      </w:r>
      <w:r w:rsidR="002E16B4" w:rsidRPr="008D5155">
        <w:t>s</w:t>
      </w:r>
      <w:r w:rsidR="007F1780" w:rsidRPr="008D5155">
        <w:t>, etc.</w:t>
      </w:r>
      <w:r w:rsidR="00FD37D9" w:rsidRPr="008D5155">
        <w:t xml:space="preserve"> </w:t>
      </w:r>
    </w:p>
    <w:p w:rsidR="00FD37D9" w:rsidRPr="008D5155" w:rsidRDefault="002E16B4" w:rsidP="00682302">
      <w:pPr>
        <w:pStyle w:val="ISTE-paragraph"/>
        <w:rPr>
          <w:sz w:val="18"/>
        </w:rPr>
      </w:pPr>
      <w:r w:rsidRPr="008D5155">
        <w:t xml:space="preserve">The </w:t>
      </w:r>
      <w:r w:rsidR="00AA7603" w:rsidRPr="008D5155">
        <w:t xml:space="preserve">subheading </w:t>
      </w:r>
      <w:r w:rsidRPr="008D5155">
        <w:t>term</w:t>
      </w:r>
      <w:r w:rsidR="00AA7603" w:rsidRPr="008D5155">
        <w:t>s</w:t>
      </w:r>
      <w:r w:rsidRPr="008D5155">
        <w:t xml:space="preserve"> “</w:t>
      </w:r>
      <w:r w:rsidR="00FD37D9" w:rsidRPr="008D5155">
        <w:t>note</w:t>
      </w:r>
      <w:r w:rsidRPr="008D5155">
        <w:t>”</w:t>
      </w:r>
      <w:r w:rsidR="00AA7603" w:rsidRPr="008D5155">
        <w:t>, “application”, “example”, etc.</w:t>
      </w:r>
      <w:r w:rsidR="00FD37D9" w:rsidRPr="008D5155">
        <w:t xml:space="preserve"> </w:t>
      </w:r>
      <w:r w:rsidR="00A86727" w:rsidRPr="008D5155">
        <w:t>should appear</w:t>
      </w:r>
      <w:r w:rsidR="00FD37D9" w:rsidRPr="008D5155">
        <w:t xml:space="preserve"> in </w:t>
      </w:r>
      <w:r w:rsidR="002C08CA" w:rsidRPr="008D5155">
        <w:t>big</w:t>
      </w:r>
      <w:r w:rsidR="00FD37D9" w:rsidRPr="008D5155">
        <w:t xml:space="preserve"> </w:t>
      </w:r>
      <w:r w:rsidR="00B84D0F" w:rsidRPr="008D5155">
        <w:t xml:space="preserve">or small </w:t>
      </w:r>
      <w:r w:rsidR="00FD37D9" w:rsidRPr="008D5155">
        <w:t>capitals</w:t>
      </w:r>
      <w:r w:rsidR="00B84D0F" w:rsidRPr="008D5155">
        <w:t xml:space="preserve"> (consistently)</w:t>
      </w:r>
      <w:r w:rsidR="00FD37D9" w:rsidRPr="008D5155">
        <w:t xml:space="preserve">, followed by a </w:t>
      </w:r>
      <w:r w:rsidR="002C08CA" w:rsidRPr="008D5155">
        <w:t xml:space="preserve">dot and an </w:t>
      </w:r>
      <w:proofErr w:type="spellStart"/>
      <w:r w:rsidR="002C08CA" w:rsidRPr="008D5155">
        <w:t>e</w:t>
      </w:r>
      <w:r w:rsidR="005323D8" w:rsidRPr="008D5155">
        <w:t>n</w:t>
      </w:r>
      <w:proofErr w:type="spellEnd"/>
      <w:r w:rsidR="002C08CA" w:rsidRPr="008D5155">
        <w:t xml:space="preserve"> </w:t>
      </w:r>
      <w:r w:rsidR="005323D8" w:rsidRPr="008D5155">
        <w:t>dash</w:t>
      </w:r>
      <w:r w:rsidR="002C08CA" w:rsidRPr="008D5155">
        <w:t xml:space="preserve"> </w:t>
      </w:r>
      <w:r w:rsidR="00A86727" w:rsidRPr="008D5155">
        <w:t xml:space="preserve">(there should be no space before the </w:t>
      </w:r>
      <w:r w:rsidR="002C08CA" w:rsidRPr="008D5155">
        <w:t xml:space="preserve">dot and </w:t>
      </w:r>
      <w:proofErr w:type="spellStart"/>
      <w:r w:rsidRPr="008D5155">
        <w:t>e</w:t>
      </w:r>
      <w:r w:rsidR="005323D8" w:rsidRPr="008D5155">
        <w:t>n</w:t>
      </w:r>
      <w:proofErr w:type="spellEnd"/>
      <w:r w:rsidRPr="008D5155">
        <w:t xml:space="preserve"> </w:t>
      </w:r>
      <w:r w:rsidR="005323D8" w:rsidRPr="008D5155">
        <w:t>dash</w:t>
      </w:r>
      <w:r w:rsidR="007F1780" w:rsidRPr="008D5155">
        <w:t xml:space="preserve"> and no indent</w:t>
      </w:r>
      <w:r w:rsidR="00A86727" w:rsidRPr="008D5155">
        <w:t>)</w:t>
      </w:r>
      <w:r w:rsidR="00FD37D9" w:rsidRPr="008D5155">
        <w:rPr>
          <w:sz w:val="18"/>
        </w:rPr>
        <w:t>:</w:t>
      </w:r>
    </w:p>
    <w:p w:rsidR="00FD37D9" w:rsidRPr="008D5155" w:rsidRDefault="00A86727" w:rsidP="00682302">
      <w:pPr>
        <w:pStyle w:val="ISTE-paragraphnoindent"/>
      </w:pPr>
      <w:proofErr w:type="gramStart"/>
      <w:r w:rsidRPr="008D5155">
        <w:t>NOTE</w:t>
      </w:r>
      <w:r w:rsidR="002C08CA" w:rsidRPr="008D5155">
        <w:t>.–</w:t>
      </w:r>
      <w:proofErr w:type="gramEnd"/>
      <w:r w:rsidR="002C08CA" w:rsidRPr="008D5155">
        <w:t xml:space="preserve"> </w:t>
      </w:r>
      <w:r w:rsidRPr="008D5155">
        <w:t>…</w:t>
      </w:r>
    </w:p>
    <w:p w:rsidR="007F1780" w:rsidRPr="008D5155" w:rsidRDefault="007F1780" w:rsidP="00682302">
      <w:pPr>
        <w:pStyle w:val="ISTE-paragraphnoindent"/>
      </w:pPr>
      <w:r w:rsidRPr="008D5155">
        <w:t>APPLICATION 1.</w:t>
      </w:r>
      <w:proofErr w:type="gramStart"/>
      <w:r w:rsidRPr="008D5155">
        <w:t>1.–</w:t>
      </w:r>
      <w:proofErr w:type="gramEnd"/>
    </w:p>
    <w:p w:rsidR="007F1780" w:rsidRPr="008D5155" w:rsidRDefault="007F1780" w:rsidP="00682302">
      <w:pPr>
        <w:pStyle w:val="ISTE-paragraphnoindent"/>
        <w:spacing w:after="0"/>
      </w:pPr>
      <w:r w:rsidRPr="008D5155">
        <w:t>EXAMPLE 1.</w:t>
      </w:r>
      <w:proofErr w:type="gramStart"/>
      <w:r w:rsidRPr="008D5155">
        <w:t>1.–</w:t>
      </w:r>
      <w:proofErr w:type="gramEnd"/>
    </w:p>
    <w:p w:rsidR="00FD37D9" w:rsidRPr="008D5155" w:rsidRDefault="00633ED7" w:rsidP="00682302">
      <w:pPr>
        <w:pStyle w:val="ISTE-11levelhead"/>
      </w:pPr>
      <w:r w:rsidRPr="008D5155">
        <w:t>1.</w:t>
      </w:r>
      <w:r w:rsidR="00EE7C1F" w:rsidRPr="008D5155">
        <w:t>12</w:t>
      </w:r>
      <w:r w:rsidR="00065D02" w:rsidRPr="008D5155">
        <w:t>. Punctuation</w:t>
      </w:r>
      <w:r w:rsidR="00320269">
        <w:t xml:space="preserve"> and spelling</w:t>
      </w:r>
    </w:p>
    <w:p w:rsidR="00320269" w:rsidRDefault="00320269" w:rsidP="00320269">
      <w:pPr>
        <w:pStyle w:val="ISTE-paragraph"/>
      </w:pPr>
      <w:r>
        <w:t>Authors are asked to observe the rules of American English according to Webster</w:t>
      </w:r>
      <w:r w:rsidR="00E7434E">
        <w:t>’s dictionary</w:t>
      </w:r>
      <w:r>
        <w:t>.</w:t>
      </w:r>
    </w:p>
    <w:p w:rsidR="00FD37D9" w:rsidRDefault="00FD37D9" w:rsidP="00682302">
      <w:pPr>
        <w:pStyle w:val="ISTE-paragraphbeforeheading"/>
      </w:pPr>
      <w:r w:rsidRPr="008D5155">
        <w:t xml:space="preserve">Please use a single space after </w:t>
      </w:r>
      <w:r w:rsidR="00594246" w:rsidRPr="008D5155">
        <w:t>punctuation (a full stop, question</w:t>
      </w:r>
      <w:r w:rsidRPr="008D5155">
        <w:t xml:space="preserve"> mark</w:t>
      </w:r>
      <w:r w:rsidR="00947C16" w:rsidRPr="008D5155">
        <w:t xml:space="preserve">, a colon, a semi-colon, </w:t>
      </w:r>
      <w:r w:rsidRPr="008D5155">
        <w:t>etc</w:t>
      </w:r>
      <w:r w:rsidR="00947C16" w:rsidRPr="008D5155">
        <w:t>.)</w:t>
      </w:r>
      <w:r w:rsidRPr="008D5155">
        <w:t>. Please also us</w:t>
      </w:r>
      <w:r w:rsidR="00947C16" w:rsidRPr="008D5155">
        <w:t>e double quotation marks</w:t>
      </w:r>
      <w:r w:rsidR="00433064" w:rsidRPr="008D5155">
        <w:t>, e</w:t>
      </w:r>
      <w:r w:rsidR="007135A7" w:rsidRPr="008D5155">
        <w:t>.</w:t>
      </w:r>
      <w:r w:rsidR="00947C16" w:rsidRPr="008D5155">
        <w:t>g. “quotation”</w:t>
      </w:r>
      <w:r w:rsidRPr="008D5155">
        <w:t xml:space="preserve">. </w:t>
      </w:r>
      <w:r w:rsidR="009E1F0A" w:rsidRPr="008D5155">
        <w:t xml:space="preserve"> N</w:t>
      </w:r>
      <w:r w:rsidRPr="008D5155">
        <w:t xml:space="preserve">ote that no spaces </w:t>
      </w:r>
      <w:r w:rsidR="00947C16" w:rsidRPr="008D5155">
        <w:t xml:space="preserve">should appear </w:t>
      </w:r>
      <w:r w:rsidRPr="008D5155">
        <w:t xml:space="preserve">before </w:t>
      </w:r>
      <w:r w:rsidR="00947C16" w:rsidRPr="008D5155">
        <w:t>punctuation (</w:t>
      </w:r>
      <w:r w:rsidRPr="008D5155">
        <w:t>colons, semi-colons, question marks, etc</w:t>
      </w:r>
      <w:r w:rsidR="00947C16" w:rsidRPr="008D5155">
        <w:t>.)</w:t>
      </w:r>
      <w:r w:rsidRPr="008D5155">
        <w:t xml:space="preserve">. </w:t>
      </w:r>
      <w:r w:rsidR="00433064" w:rsidRPr="008D5155">
        <w:t>So, “</w:t>
      </w:r>
      <w:r w:rsidR="00947C16" w:rsidRPr="008D5155">
        <w:t xml:space="preserve">for example:” not “for </w:t>
      </w:r>
      <w:proofErr w:type="gramStart"/>
      <w:r w:rsidR="00947C16" w:rsidRPr="008D5155">
        <w:t>example :</w:t>
      </w:r>
      <w:proofErr w:type="gramEnd"/>
      <w:r w:rsidR="00947C16" w:rsidRPr="008D5155">
        <w:t>”.</w:t>
      </w:r>
    </w:p>
    <w:p w:rsidR="00320269" w:rsidRDefault="00320269" w:rsidP="00320269">
      <w:pPr>
        <w:pStyle w:val="ISTE-11levelhead"/>
      </w:pPr>
      <w:r>
        <w:lastRenderedPageBreak/>
        <w:t>1.13. Index</w:t>
      </w:r>
      <w:r w:rsidRPr="00633ED7">
        <w:t>/</w:t>
      </w:r>
      <w:r>
        <w:t>Keywords</w:t>
      </w:r>
    </w:p>
    <w:p w:rsidR="00320269" w:rsidRPr="00320269" w:rsidRDefault="00D21205" w:rsidP="00320269">
      <w:pPr>
        <w:pStyle w:val="ISTE-paragraphbeforeheading"/>
      </w:pPr>
      <w:r>
        <w:t>All ISTE book</w:t>
      </w:r>
      <w:r w:rsidR="00806240">
        <w:t>s</w:t>
      </w:r>
      <w:r>
        <w:t xml:space="preserve"> include an</w:t>
      </w:r>
      <w:r w:rsidR="00320269" w:rsidRPr="00DA727B">
        <w:t xml:space="preserve"> index. </w:t>
      </w:r>
      <w:r w:rsidR="000A1120">
        <w:t>S</w:t>
      </w:r>
      <w:r w:rsidR="00320269" w:rsidRPr="00DA727B">
        <w:t xml:space="preserve">ignificant words should be </w:t>
      </w:r>
      <w:r w:rsidR="000A1120">
        <w:t>provided</w:t>
      </w:r>
      <w:r>
        <w:t xml:space="preserve"> by the authors</w:t>
      </w:r>
      <w:r w:rsidR="000A1120">
        <w:t xml:space="preserve"> as </w:t>
      </w:r>
      <w:r w:rsidR="00320269" w:rsidRPr="00DA727B">
        <w:t>keywords</w:t>
      </w:r>
      <w:r w:rsidR="000A1120">
        <w:t xml:space="preserve"> in a separate document, or</w:t>
      </w:r>
      <w:r w:rsidR="00320269" w:rsidRPr="00DA727B">
        <w:t xml:space="preserve"> index </w:t>
      </w:r>
      <w:r>
        <w:t>entries</w:t>
      </w:r>
      <w:r w:rsidR="00320269" w:rsidRPr="00DA727B">
        <w:t xml:space="preserve"> </w:t>
      </w:r>
      <w:r>
        <w:t>may</w:t>
      </w:r>
      <w:r w:rsidR="00320269" w:rsidRPr="00DA727B">
        <w:t xml:space="preserve"> be marked </w:t>
      </w:r>
      <w:r>
        <w:t xml:space="preserve">in the word document </w:t>
      </w:r>
      <w:r w:rsidR="00320269" w:rsidRPr="00DA727B">
        <w:t>in order to generate an automatic index</w:t>
      </w:r>
      <w:r w:rsidR="00320269">
        <w:t>.</w:t>
      </w:r>
    </w:p>
    <w:p w:rsidR="00FD37D9" w:rsidRPr="008D5155" w:rsidRDefault="00633ED7" w:rsidP="00682302">
      <w:pPr>
        <w:pStyle w:val="ISTE-11levelhead"/>
      </w:pPr>
      <w:r w:rsidRPr="008D5155">
        <w:t>1.</w:t>
      </w:r>
      <w:r w:rsidR="00065D02" w:rsidRPr="008D5155">
        <w:t>1</w:t>
      </w:r>
      <w:r w:rsidR="00320269">
        <w:t>4</w:t>
      </w:r>
      <w:r w:rsidR="00433064" w:rsidRPr="008D5155">
        <w:t>. Bibliography/</w:t>
      </w:r>
      <w:r w:rsidR="00FD37D9" w:rsidRPr="008D5155">
        <w:t xml:space="preserve">References </w:t>
      </w:r>
    </w:p>
    <w:p w:rsidR="00FD37D9" w:rsidRPr="008D5155" w:rsidRDefault="0082306B" w:rsidP="00682302">
      <w:pPr>
        <w:pStyle w:val="ISTE-paragraph"/>
      </w:pPr>
      <w:r w:rsidRPr="008D5155">
        <w:t>“</w:t>
      </w:r>
      <w:r w:rsidR="009407BB" w:rsidRPr="008D5155">
        <w:t>*ISTE - bibliography entries</w:t>
      </w:r>
      <w:r w:rsidRPr="008D5155">
        <w:t>”</w:t>
      </w:r>
      <w:r w:rsidR="00EE7C1F" w:rsidRPr="008D5155">
        <w:t xml:space="preserve"> style</w:t>
      </w:r>
      <w:r w:rsidR="009407BB" w:rsidRPr="008D5155">
        <w:t xml:space="preserve">: </w:t>
      </w:r>
      <w:r w:rsidR="00F33FA6">
        <w:t>t</w:t>
      </w:r>
      <w:r w:rsidR="00FD37D9" w:rsidRPr="008D5155">
        <w:t xml:space="preserve">he text should be in 9 </w:t>
      </w:r>
      <w:proofErr w:type="spellStart"/>
      <w:r w:rsidR="00FD37D9" w:rsidRPr="008D5155">
        <w:t>pt</w:t>
      </w:r>
      <w:proofErr w:type="spellEnd"/>
      <w:r w:rsidR="009407BB" w:rsidRPr="008D5155">
        <w:t>,</w:t>
      </w:r>
      <w:r w:rsidR="00FD37D9" w:rsidRPr="008D5155">
        <w:t xml:space="preserve"> 11</w:t>
      </w:r>
      <w:r w:rsidR="00EE5DE5" w:rsidRPr="008D5155">
        <w:t xml:space="preserve"> </w:t>
      </w:r>
      <w:proofErr w:type="spellStart"/>
      <w:r w:rsidR="00FD37D9" w:rsidRPr="008D5155">
        <w:t>pt</w:t>
      </w:r>
      <w:proofErr w:type="spellEnd"/>
      <w:r w:rsidR="009407BB" w:rsidRPr="008D5155">
        <w:t xml:space="preserve"> line spacing, 6 </w:t>
      </w:r>
      <w:proofErr w:type="spellStart"/>
      <w:r w:rsidR="009407BB" w:rsidRPr="008D5155">
        <w:t>pt</w:t>
      </w:r>
      <w:proofErr w:type="spellEnd"/>
      <w:r w:rsidR="009407BB" w:rsidRPr="008D5155">
        <w:t xml:space="preserve"> space after, 0.5 cm hanging indent</w:t>
      </w:r>
      <w:r w:rsidR="00FD37D9" w:rsidRPr="008D5155">
        <w:t xml:space="preserve"> and justified. The references </w:t>
      </w:r>
      <w:r w:rsidR="00947C16" w:rsidRPr="008D5155">
        <w:t>should be</w:t>
      </w:r>
      <w:r w:rsidR="00FD37D9" w:rsidRPr="008D5155">
        <w:t xml:space="preserve"> listed at the end of the chapter in alphabetical order,</w:t>
      </w:r>
      <w:r w:rsidR="009407BB" w:rsidRPr="008D5155">
        <w:t xml:space="preserve"> then increasing date order</w:t>
      </w:r>
      <w:r w:rsidR="00FD37D9" w:rsidRPr="008D5155">
        <w:t xml:space="preserve">. In the main body of the chapter they </w:t>
      </w:r>
      <w:r w:rsidR="008E3E86" w:rsidRPr="008D5155">
        <w:t>should be</w:t>
      </w:r>
      <w:r w:rsidR="00FD37D9" w:rsidRPr="008D5155">
        <w:t xml:space="preserve"> presented as follows: [KOL 97].</w:t>
      </w:r>
    </w:p>
    <w:p w:rsidR="00FD37D9" w:rsidRPr="008D5155" w:rsidRDefault="00FD37D9" w:rsidP="00682302">
      <w:pPr>
        <w:pStyle w:val="ISTE-paragraph"/>
      </w:pPr>
      <w:r w:rsidRPr="008D5155">
        <w:t xml:space="preserve">In the bibliography the name of the author(s) </w:t>
      </w:r>
      <w:r w:rsidR="008E3E86" w:rsidRPr="008D5155">
        <w:t xml:space="preserve">should be </w:t>
      </w:r>
      <w:r w:rsidRPr="008D5155">
        <w:t xml:space="preserve">in </w:t>
      </w:r>
      <w:r w:rsidR="002C08CA" w:rsidRPr="008D5155">
        <w:t>big</w:t>
      </w:r>
      <w:r w:rsidRPr="008D5155">
        <w:t xml:space="preserve"> capitals</w:t>
      </w:r>
      <w:r w:rsidR="008E3E86" w:rsidRPr="008D5155">
        <w:t xml:space="preserve"> and </w:t>
      </w:r>
      <w:r w:rsidRPr="008D5155">
        <w:t xml:space="preserve">justified. Titles of chapters or articles </w:t>
      </w:r>
      <w:r w:rsidR="008E3E86" w:rsidRPr="008D5155">
        <w:t>should be</w:t>
      </w:r>
      <w:r w:rsidRPr="008D5155">
        <w:t xml:space="preserve"> in </w:t>
      </w:r>
      <w:r w:rsidR="00FF77F0" w:rsidRPr="008D5155">
        <w:t>quotation marks</w:t>
      </w:r>
      <w:r w:rsidR="00520F2E" w:rsidRPr="008D5155">
        <w:t xml:space="preserve"> without italics</w:t>
      </w:r>
      <w:r w:rsidRPr="008D5155">
        <w:t>; titles of books</w:t>
      </w:r>
      <w:r w:rsidR="00520F2E" w:rsidRPr="008D5155">
        <w:t>, journal and conferences</w:t>
      </w:r>
      <w:r w:rsidRPr="008D5155">
        <w:t xml:space="preserve"> </w:t>
      </w:r>
      <w:r w:rsidR="008E3E86" w:rsidRPr="008D5155">
        <w:t>should be</w:t>
      </w:r>
      <w:r w:rsidRPr="008D5155">
        <w:t xml:space="preserve"> in italic</w:t>
      </w:r>
      <w:r w:rsidR="008E3E86" w:rsidRPr="008D5155">
        <w:t>s; theses or reports should be in r</w:t>
      </w:r>
      <w:r w:rsidRPr="008D5155">
        <w:t>oman</w:t>
      </w:r>
      <w:r w:rsidR="00FF77F0" w:rsidRPr="008D5155">
        <w:t xml:space="preserve"> (normal)</w:t>
      </w:r>
      <w:r w:rsidR="008E3E86" w:rsidRPr="008D5155">
        <w:t>.</w:t>
      </w:r>
    </w:p>
    <w:p w:rsidR="00FD37D9" w:rsidRPr="008D5155" w:rsidRDefault="00FD37D9" w:rsidP="00682302">
      <w:pPr>
        <w:pStyle w:val="ISTE-paragraphbeforealist"/>
        <w:rPr>
          <w:sz w:val="18"/>
        </w:rPr>
      </w:pPr>
      <w:r w:rsidRPr="008D5155">
        <w:t>Here are a few examples of the most common types</w:t>
      </w:r>
      <w:r w:rsidR="005A58E3" w:rsidRPr="008D5155">
        <w:t xml:space="preserve"> of references in ISTE house style</w:t>
      </w:r>
      <w:r w:rsidRPr="008D5155">
        <w:t>:</w:t>
      </w:r>
      <w:r w:rsidRPr="008D5155">
        <w:rPr>
          <w:sz w:val="18"/>
        </w:rPr>
        <w:t xml:space="preserve"> </w:t>
      </w:r>
    </w:p>
    <w:p w:rsidR="00FD37D9" w:rsidRPr="00A7205C" w:rsidRDefault="00FD37D9" w:rsidP="00682302">
      <w:pPr>
        <w:pStyle w:val="ISTE-bibliographyentries"/>
        <w:rPr>
          <w:lang w:val="fr-FR"/>
        </w:rPr>
      </w:pPr>
      <w:r w:rsidRPr="00A7205C">
        <w:rPr>
          <w:lang w:val="fr-FR"/>
        </w:rPr>
        <w:t xml:space="preserve">[KOL 97] </w:t>
      </w:r>
      <w:proofErr w:type="spellStart"/>
      <w:r w:rsidR="006B6C0B" w:rsidRPr="006B6C0B">
        <w:rPr>
          <w:smallCaps/>
          <w:lang w:val="fr-FR"/>
        </w:rPr>
        <w:t>Kolski</w:t>
      </w:r>
      <w:proofErr w:type="spellEnd"/>
      <w:r w:rsidRPr="00A7205C">
        <w:rPr>
          <w:lang w:val="fr-FR"/>
        </w:rPr>
        <w:t xml:space="preserve"> C., </w:t>
      </w:r>
      <w:r w:rsidRPr="00A7205C">
        <w:rPr>
          <w:i/>
          <w:iCs/>
          <w:lang w:val="fr-FR"/>
        </w:rPr>
        <w:t>Interfaces homme machine</w:t>
      </w:r>
      <w:r w:rsidRPr="00A7205C">
        <w:rPr>
          <w:lang w:val="fr-FR"/>
        </w:rPr>
        <w:t xml:space="preserve">, Paris, </w:t>
      </w:r>
      <w:proofErr w:type="spellStart"/>
      <w:r w:rsidRPr="00A7205C">
        <w:rPr>
          <w:lang w:val="fr-FR"/>
        </w:rPr>
        <w:t>Herm</w:t>
      </w:r>
      <w:r w:rsidR="002C08CA" w:rsidRPr="00A7205C">
        <w:rPr>
          <w:lang w:val="fr-FR"/>
        </w:rPr>
        <w:t>e</w:t>
      </w:r>
      <w:r w:rsidRPr="00A7205C">
        <w:rPr>
          <w:lang w:val="fr-FR"/>
        </w:rPr>
        <w:t>s</w:t>
      </w:r>
      <w:proofErr w:type="spellEnd"/>
      <w:r w:rsidRPr="00A7205C">
        <w:rPr>
          <w:lang w:val="fr-FR"/>
        </w:rPr>
        <w:t>, 1997.</w:t>
      </w:r>
    </w:p>
    <w:p w:rsidR="00FD37D9" w:rsidRPr="00A7205C" w:rsidRDefault="00FD37D9" w:rsidP="00682302">
      <w:pPr>
        <w:pStyle w:val="ISTE-bibliographyentries"/>
        <w:rPr>
          <w:lang w:val="fr-FR"/>
        </w:rPr>
      </w:pPr>
      <w:r w:rsidRPr="00A7205C">
        <w:rPr>
          <w:lang w:val="fr-FR"/>
        </w:rPr>
        <w:t xml:space="preserve">[DEM 94] </w:t>
      </w:r>
      <w:r w:rsidR="006B6C0B" w:rsidRPr="006B6C0B">
        <w:rPr>
          <w:smallCaps/>
          <w:lang w:val="fr-FR"/>
        </w:rPr>
        <w:t>Demeure</w:t>
      </w:r>
      <w:r w:rsidRPr="00A7205C">
        <w:rPr>
          <w:lang w:val="fr-FR"/>
        </w:rPr>
        <w:t xml:space="preserve"> I., </w:t>
      </w:r>
      <w:proofErr w:type="spellStart"/>
      <w:r w:rsidR="006B6C0B" w:rsidRPr="006B6C0B">
        <w:rPr>
          <w:smallCaps/>
          <w:lang w:val="fr-FR"/>
        </w:rPr>
        <w:t>Farhat</w:t>
      </w:r>
      <w:proofErr w:type="spellEnd"/>
      <w:r w:rsidRPr="00A7205C">
        <w:rPr>
          <w:lang w:val="fr-FR"/>
        </w:rPr>
        <w:t xml:space="preserve"> J., </w:t>
      </w:r>
      <w:r w:rsidR="00405500" w:rsidRPr="00A7205C">
        <w:rPr>
          <w:lang w:val="fr-FR"/>
        </w:rPr>
        <w:t>“</w:t>
      </w:r>
      <w:r w:rsidRPr="00A7205C">
        <w:rPr>
          <w:lang w:val="fr-FR"/>
        </w:rPr>
        <w:t xml:space="preserve">Systèmes de processus </w:t>
      </w:r>
      <w:proofErr w:type="gramStart"/>
      <w:r w:rsidRPr="00A7205C">
        <w:rPr>
          <w:lang w:val="fr-FR"/>
        </w:rPr>
        <w:t>légers:</w:t>
      </w:r>
      <w:proofErr w:type="gramEnd"/>
      <w:r w:rsidRPr="00A7205C">
        <w:rPr>
          <w:lang w:val="fr-FR"/>
        </w:rPr>
        <w:t xml:space="preserve"> concepts et exemples</w:t>
      </w:r>
      <w:r w:rsidR="00405500" w:rsidRPr="00A7205C">
        <w:rPr>
          <w:lang w:val="fr-FR"/>
        </w:rPr>
        <w:t>”</w:t>
      </w:r>
      <w:r w:rsidRPr="00A7205C">
        <w:rPr>
          <w:lang w:val="fr-FR"/>
        </w:rPr>
        <w:t xml:space="preserve">, </w:t>
      </w:r>
      <w:r w:rsidRPr="00A7205C">
        <w:rPr>
          <w:i/>
          <w:lang w:val="fr-FR"/>
        </w:rPr>
        <w:t>Technique et Science Informatiques</w:t>
      </w:r>
      <w:r w:rsidRPr="00A7205C">
        <w:rPr>
          <w:lang w:val="fr-FR"/>
        </w:rPr>
        <w:t>, vol. 13 no. 6, 1994, p. 765-795.</w:t>
      </w:r>
    </w:p>
    <w:p w:rsidR="00FD37D9" w:rsidRPr="00A7205C" w:rsidRDefault="00FD37D9" w:rsidP="00682302">
      <w:pPr>
        <w:pStyle w:val="ISTE-bibliographyentries"/>
        <w:rPr>
          <w:lang w:val="fr-FR"/>
        </w:rPr>
      </w:pPr>
      <w:r w:rsidRPr="00A7205C">
        <w:rPr>
          <w:lang w:val="fr-FR"/>
        </w:rPr>
        <w:t xml:space="preserve">[LAL 97] </w:t>
      </w:r>
      <w:proofErr w:type="spellStart"/>
      <w:r w:rsidR="006B6C0B" w:rsidRPr="006B6C0B">
        <w:rPr>
          <w:smallCaps/>
          <w:lang w:val="fr-FR"/>
        </w:rPr>
        <w:t>Lallouet</w:t>
      </w:r>
      <w:proofErr w:type="spellEnd"/>
      <w:r w:rsidRPr="00A7205C">
        <w:rPr>
          <w:lang w:val="fr-FR"/>
        </w:rPr>
        <w:t xml:space="preserve"> A., </w:t>
      </w:r>
      <w:r w:rsidR="00405500" w:rsidRPr="00A7205C">
        <w:rPr>
          <w:lang w:val="fr-FR"/>
        </w:rPr>
        <w:t>“</w:t>
      </w:r>
      <w:r w:rsidRPr="00A7205C">
        <w:rPr>
          <w:lang w:val="fr-FR"/>
        </w:rPr>
        <w:t>DP-</w:t>
      </w:r>
      <w:proofErr w:type="gramStart"/>
      <w:r w:rsidRPr="00A7205C">
        <w:rPr>
          <w:lang w:val="fr-FR"/>
        </w:rPr>
        <w:t>LOG:</w:t>
      </w:r>
      <w:proofErr w:type="gramEnd"/>
      <w:r w:rsidRPr="00A7205C">
        <w:rPr>
          <w:lang w:val="fr-FR"/>
        </w:rPr>
        <w:t xml:space="preserve"> un langage logique data-parallèle</w:t>
      </w:r>
      <w:r w:rsidR="00405500" w:rsidRPr="00A7205C">
        <w:rPr>
          <w:lang w:val="fr-FR"/>
        </w:rPr>
        <w:t>”</w:t>
      </w:r>
      <w:r w:rsidRPr="00A7205C">
        <w:rPr>
          <w:lang w:val="fr-FR"/>
        </w:rPr>
        <w:t xml:space="preserve">, </w:t>
      </w:r>
      <w:r w:rsidRPr="00A7205C">
        <w:rPr>
          <w:i/>
          <w:iCs/>
          <w:lang w:val="fr-FR"/>
        </w:rPr>
        <w:t>Actes des 6 journées francophones de programmation logique et programmation par contraintes JFPLC'97</w:t>
      </w:r>
      <w:r w:rsidR="003B7EB6" w:rsidRPr="00A7205C">
        <w:rPr>
          <w:lang w:val="fr-FR"/>
        </w:rPr>
        <w:t xml:space="preserve">, </w:t>
      </w:r>
      <w:proofErr w:type="spellStart"/>
      <w:r w:rsidR="003B7EB6" w:rsidRPr="00A7205C">
        <w:rPr>
          <w:lang w:val="fr-FR"/>
        </w:rPr>
        <w:t>Orle</w:t>
      </w:r>
      <w:r w:rsidRPr="00A7205C">
        <w:rPr>
          <w:lang w:val="fr-FR"/>
        </w:rPr>
        <w:t>ans</w:t>
      </w:r>
      <w:proofErr w:type="spellEnd"/>
      <w:r w:rsidRPr="00A7205C">
        <w:rPr>
          <w:lang w:val="fr-FR"/>
        </w:rPr>
        <w:t xml:space="preserve">, </w:t>
      </w:r>
      <w:r w:rsidR="003B7EB6" w:rsidRPr="00A7205C">
        <w:rPr>
          <w:lang w:val="fr-FR"/>
        </w:rPr>
        <w:t>26-28 May</w:t>
      </w:r>
      <w:r w:rsidR="00C33D63" w:rsidRPr="00A7205C">
        <w:rPr>
          <w:lang w:val="fr-FR"/>
        </w:rPr>
        <w:t xml:space="preserve"> 1997, Paris, </w:t>
      </w:r>
      <w:proofErr w:type="spellStart"/>
      <w:r w:rsidR="00C33D63" w:rsidRPr="00A7205C">
        <w:rPr>
          <w:lang w:val="fr-FR"/>
        </w:rPr>
        <w:t>Herme</w:t>
      </w:r>
      <w:r w:rsidRPr="00A7205C">
        <w:rPr>
          <w:lang w:val="fr-FR"/>
        </w:rPr>
        <w:t>s</w:t>
      </w:r>
      <w:proofErr w:type="spellEnd"/>
      <w:r w:rsidRPr="00A7205C">
        <w:rPr>
          <w:lang w:val="fr-FR"/>
        </w:rPr>
        <w:t>, p. 53-68.</w:t>
      </w:r>
    </w:p>
    <w:p w:rsidR="00FD37D9" w:rsidRDefault="00FD37D9" w:rsidP="00682302">
      <w:pPr>
        <w:pStyle w:val="ISTE-bibliographyentries"/>
      </w:pPr>
      <w:r w:rsidRPr="008D5155">
        <w:t xml:space="preserve">[BRA 95] </w:t>
      </w:r>
      <w:r w:rsidR="006B6C0B" w:rsidRPr="006B6C0B">
        <w:rPr>
          <w:smallCaps/>
        </w:rPr>
        <w:t>Braun</w:t>
      </w:r>
      <w:r w:rsidRPr="008D5155">
        <w:t xml:space="preserve"> T., </w:t>
      </w:r>
      <w:proofErr w:type="spellStart"/>
      <w:r w:rsidR="006B6C0B" w:rsidRPr="006B6C0B">
        <w:rPr>
          <w:smallCaps/>
        </w:rPr>
        <w:t>Diot</w:t>
      </w:r>
      <w:proofErr w:type="spellEnd"/>
      <w:r w:rsidRPr="008D5155">
        <w:t xml:space="preserve"> C., </w:t>
      </w:r>
      <w:proofErr w:type="spellStart"/>
      <w:r w:rsidR="006B6C0B" w:rsidRPr="006B6C0B">
        <w:rPr>
          <w:smallCaps/>
        </w:rPr>
        <w:t>Hoglander</w:t>
      </w:r>
      <w:proofErr w:type="spellEnd"/>
      <w:r w:rsidRPr="008D5155">
        <w:t xml:space="preserve"> A., </w:t>
      </w:r>
      <w:r w:rsidR="006B6C0B" w:rsidRPr="006B6C0B">
        <w:rPr>
          <w:smallCaps/>
        </w:rPr>
        <w:t>Roca</w:t>
      </w:r>
      <w:r w:rsidRPr="008D5155">
        <w:t xml:space="preserve"> V., </w:t>
      </w:r>
      <w:r w:rsidRPr="008D5155">
        <w:rPr>
          <w:i/>
          <w:iCs/>
        </w:rPr>
        <w:t xml:space="preserve">An </w:t>
      </w:r>
      <w:r w:rsidR="00520F2E" w:rsidRPr="008D5155">
        <w:rPr>
          <w:i/>
          <w:iCs/>
        </w:rPr>
        <w:t xml:space="preserve">Experimental User Level </w:t>
      </w:r>
      <w:r w:rsidRPr="008D5155">
        <w:rPr>
          <w:i/>
          <w:iCs/>
        </w:rPr>
        <w:t xml:space="preserve">of </w:t>
      </w:r>
      <w:r w:rsidR="00520F2E" w:rsidRPr="008D5155">
        <w:rPr>
          <w:i/>
          <w:iCs/>
        </w:rPr>
        <w:t>Implementation</w:t>
      </w:r>
      <w:r w:rsidR="00520F2E" w:rsidRPr="008D5155">
        <w:t>, Hermes</w:t>
      </w:r>
      <w:r w:rsidR="003B7EB6">
        <w:t>, 1995</w:t>
      </w:r>
      <w:r w:rsidR="008E3E86" w:rsidRPr="008D5155">
        <w:t>.</w:t>
      </w:r>
    </w:p>
    <w:p w:rsidR="003B7EB6" w:rsidRPr="00A7205C" w:rsidRDefault="003B7EB6" w:rsidP="003B7EB6">
      <w:pPr>
        <w:pStyle w:val="ISTE-bibliographyentries"/>
        <w:rPr>
          <w:lang w:val="fr-FR"/>
        </w:rPr>
      </w:pPr>
      <w:r w:rsidRPr="00140D88">
        <w:rPr>
          <w:lang w:val="fr-FR"/>
        </w:rPr>
        <w:t xml:space="preserve">[ACH 96] </w:t>
      </w:r>
      <w:proofErr w:type="spellStart"/>
      <w:r w:rsidRPr="00140D88">
        <w:rPr>
          <w:smallCaps/>
          <w:lang w:val="fr-FR"/>
        </w:rPr>
        <w:t>Achimsky</w:t>
      </w:r>
      <w:proofErr w:type="spellEnd"/>
      <w:r w:rsidRPr="00140D88">
        <w:rPr>
          <w:lang w:val="fr-FR"/>
        </w:rPr>
        <w:t xml:space="preserve"> L., </w:t>
      </w:r>
      <w:proofErr w:type="spellStart"/>
      <w:r w:rsidRPr="00140D88">
        <w:rPr>
          <w:lang w:val="fr-FR"/>
        </w:rPr>
        <w:t>Etude</w:t>
      </w:r>
      <w:proofErr w:type="spellEnd"/>
      <w:r w:rsidRPr="00140D88">
        <w:rPr>
          <w:lang w:val="fr-FR"/>
        </w:rPr>
        <w:t xml:space="preserve"> Cinétique de la thermo-oxydation du polypropylène</w:t>
      </w:r>
      <w:r w:rsidR="006A36A9" w:rsidRPr="00140D88">
        <w:fldChar w:fldCharType="begin"/>
      </w:r>
      <w:r w:rsidRPr="00140D88">
        <w:rPr>
          <w:lang w:val="fr-FR"/>
        </w:rPr>
        <w:instrText xml:space="preserve"> XE "polypropylène" </w:instrText>
      </w:r>
      <w:r w:rsidR="006A36A9" w:rsidRPr="00140D88">
        <w:fldChar w:fldCharType="end"/>
      </w:r>
      <w:r w:rsidRPr="00140D88">
        <w:rPr>
          <w:lang w:val="fr-FR"/>
        </w:rPr>
        <w:t xml:space="preserve">, Doctoral </w:t>
      </w:r>
      <w:proofErr w:type="spellStart"/>
      <w:r w:rsidRPr="00140D88">
        <w:rPr>
          <w:lang w:val="fr-FR"/>
        </w:rPr>
        <w:t>thesis</w:t>
      </w:r>
      <w:proofErr w:type="spellEnd"/>
      <w:r w:rsidRPr="00140D88">
        <w:rPr>
          <w:lang w:val="fr-FR"/>
        </w:rPr>
        <w:t>, ENSAM, Paris, 1996.</w:t>
      </w:r>
    </w:p>
    <w:p w:rsidR="003B7EB6" w:rsidRDefault="003B7EB6" w:rsidP="003B7EB6">
      <w:pPr>
        <w:pStyle w:val="ISTE-bibliographyentries"/>
      </w:pPr>
      <w:r w:rsidRPr="003B7EB6">
        <w:t xml:space="preserve">[ZWE 98] </w:t>
      </w:r>
      <w:proofErr w:type="spellStart"/>
      <w:r w:rsidRPr="003B7EB6">
        <w:rPr>
          <w:smallCaps/>
        </w:rPr>
        <w:t>Zweifel</w:t>
      </w:r>
      <w:proofErr w:type="spellEnd"/>
      <w:r w:rsidRPr="003B7EB6">
        <w:t xml:space="preserve"> H., </w:t>
      </w:r>
      <w:proofErr w:type="spellStart"/>
      <w:r w:rsidRPr="003B7EB6">
        <w:t>Stabilisation</w:t>
      </w:r>
      <w:proofErr w:type="spellEnd"/>
      <w:r w:rsidRPr="003B7EB6">
        <w:t xml:space="preserve"> of polymeric materials, </w:t>
      </w:r>
      <w:r>
        <w:t>report</w:t>
      </w:r>
      <w:r w:rsidRPr="003B7EB6">
        <w:t>, 1998.</w:t>
      </w:r>
    </w:p>
    <w:p w:rsidR="00161F0A" w:rsidRPr="00161F0A" w:rsidRDefault="00161F0A" w:rsidP="00161F0A">
      <w:pPr>
        <w:pStyle w:val="ISTE-bibliographyentries"/>
      </w:pPr>
      <w:r>
        <w:t xml:space="preserve">[IST 17] </w:t>
      </w:r>
      <w:r w:rsidRPr="00161F0A">
        <w:rPr>
          <w:smallCaps/>
        </w:rPr>
        <w:t>ISTE Ltd</w:t>
      </w:r>
      <w:r>
        <w:t xml:space="preserve">, </w:t>
      </w:r>
      <w:r w:rsidRPr="00161F0A">
        <w:t>www.iste.co.uk</w:t>
      </w:r>
      <w:r>
        <w:t>, 2017.</w:t>
      </w:r>
    </w:p>
    <w:p w:rsidR="003B7EB6" w:rsidRPr="003B7EB6" w:rsidRDefault="003B7EB6" w:rsidP="00682302">
      <w:pPr>
        <w:pStyle w:val="ISTE-bibliographyentries"/>
      </w:pPr>
    </w:p>
    <w:sectPr w:rsidR="003B7EB6" w:rsidRPr="003B7EB6" w:rsidSect="006708E8">
      <w:headerReference w:type="even" r:id="rId16"/>
      <w:headerReference w:type="default" r:id="rId17"/>
      <w:pgSz w:w="11907" w:h="16840" w:code="9"/>
      <w:pgMar w:top="3232" w:right="2552" w:bottom="3232" w:left="2552" w:header="2665" w:footer="0" w:gutter="0"/>
      <w:pgNumType w:start="1"/>
      <w:cols w:space="3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B1A" w:rsidRDefault="00496B1A">
      <w:r>
        <w:separator/>
      </w:r>
    </w:p>
  </w:endnote>
  <w:endnote w:type="continuationSeparator" w:id="0">
    <w:p w:rsidR="00496B1A" w:rsidRDefault="0049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B1A" w:rsidRDefault="00496B1A" w:rsidP="007F4CCF">
      <w:pPr>
        <w:ind w:right="5103"/>
        <w:jc w:val="right"/>
      </w:pPr>
      <w:r>
        <w:separator/>
      </w:r>
    </w:p>
  </w:footnote>
  <w:footnote w:type="continuationSeparator" w:id="0">
    <w:p w:rsidR="00496B1A" w:rsidRDefault="00496B1A">
      <w:r>
        <w:continuationSeparator/>
      </w:r>
    </w:p>
  </w:footnote>
  <w:footnote w:id="1">
    <w:p w:rsidR="002A72EB" w:rsidRPr="00EF1E79" w:rsidRDefault="002A72EB">
      <w:pPr>
        <w:pStyle w:val="Notedebasdepage"/>
        <w:rPr>
          <w:lang w:val="en-GB"/>
        </w:rPr>
      </w:pPr>
      <w:r>
        <w:t>AAAAAAA</w:t>
      </w:r>
      <w:r>
        <w:rPr>
          <w:rStyle w:val="Appelnotedebasdep"/>
        </w:rPr>
        <w:t>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EB" w:rsidRPr="00A83138" w:rsidRDefault="006A36A9" w:rsidP="00A83138">
    <w:pPr>
      <w:pStyle w:val="ISTE-evenpageheader"/>
    </w:pPr>
    <w:r w:rsidRPr="00A83138">
      <w:rPr>
        <w:rStyle w:val="Numrodepage"/>
        <w:sz w:val="16"/>
      </w:rPr>
      <w:fldChar w:fldCharType="begin"/>
    </w:r>
    <w:r w:rsidR="002A72EB" w:rsidRPr="00A83138">
      <w:rPr>
        <w:rStyle w:val="Numrodepage"/>
        <w:sz w:val="16"/>
      </w:rPr>
      <w:instrText xml:space="preserve"> PAGE </w:instrText>
    </w:r>
    <w:r w:rsidRPr="00A83138">
      <w:rPr>
        <w:rStyle w:val="Numrodepage"/>
        <w:sz w:val="16"/>
      </w:rPr>
      <w:fldChar w:fldCharType="separate"/>
    </w:r>
    <w:r w:rsidR="001754C6">
      <w:rPr>
        <w:rStyle w:val="Numrodepage"/>
        <w:noProof/>
        <w:sz w:val="16"/>
      </w:rPr>
      <w:t>8</w:t>
    </w:r>
    <w:r w:rsidRPr="00A83138">
      <w:rPr>
        <w:rStyle w:val="Numrodepage"/>
        <w:sz w:val="16"/>
      </w:rPr>
      <w:fldChar w:fldCharType="end"/>
    </w:r>
    <w:r w:rsidR="002A72EB" w:rsidRPr="00A83138">
      <w:t xml:space="preserve">     ISTE Ltd.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EB" w:rsidRPr="00A83138" w:rsidRDefault="00011270" w:rsidP="00A83138">
    <w:pPr>
      <w:pStyle w:val="ISTE-oddpageheader"/>
      <w:rPr>
        <w:szCs w:val="16"/>
      </w:rPr>
    </w:pPr>
    <w:proofErr w:type="spellStart"/>
    <w:r w:rsidRPr="00A83138">
      <w:rPr>
        <w:rStyle w:val="Numrodepage"/>
        <w:sz w:val="16"/>
        <w:szCs w:val="16"/>
      </w:rPr>
      <w:t>Author</w:t>
    </w:r>
    <w:proofErr w:type="spellEnd"/>
    <w:r w:rsidRPr="00A83138">
      <w:rPr>
        <w:rStyle w:val="Numrodepage"/>
        <w:sz w:val="16"/>
        <w:szCs w:val="16"/>
      </w:rPr>
      <w:t xml:space="preserve"> </w:t>
    </w:r>
    <w:r w:rsidR="002A72EB" w:rsidRPr="00A83138">
      <w:rPr>
        <w:rStyle w:val="Numrodepage"/>
        <w:sz w:val="16"/>
        <w:szCs w:val="16"/>
      </w:rPr>
      <w:t xml:space="preserve">Guidelines     </w:t>
    </w:r>
    <w:r w:rsidR="006A36A9" w:rsidRPr="00A83138">
      <w:rPr>
        <w:rStyle w:val="Numrodepage"/>
        <w:sz w:val="16"/>
        <w:szCs w:val="16"/>
      </w:rPr>
      <w:fldChar w:fldCharType="begin"/>
    </w:r>
    <w:r w:rsidR="002A72EB" w:rsidRPr="00A83138">
      <w:rPr>
        <w:rStyle w:val="Numrodepage"/>
        <w:sz w:val="16"/>
        <w:szCs w:val="16"/>
      </w:rPr>
      <w:instrText xml:space="preserve"> PAGE </w:instrText>
    </w:r>
    <w:r w:rsidR="006A36A9" w:rsidRPr="00A83138">
      <w:rPr>
        <w:rStyle w:val="Numrodepage"/>
        <w:sz w:val="16"/>
        <w:szCs w:val="16"/>
      </w:rPr>
      <w:fldChar w:fldCharType="separate"/>
    </w:r>
    <w:r w:rsidR="001754C6">
      <w:rPr>
        <w:rStyle w:val="Numrodepage"/>
        <w:noProof/>
        <w:sz w:val="16"/>
        <w:szCs w:val="16"/>
      </w:rPr>
      <w:t>3</w:t>
    </w:r>
    <w:r w:rsidR="006A36A9" w:rsidRPr="00A83138">
      <w:rPr>
        <w:rStyle w:val="Numrodepage"/>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1B0FCC8"/>
    <w:lvl w:ilvl="0">
      <w:start w:val="1"/>
      <w:numFmt w:val="decimal"/>
      <w:lvlText w:val="%1."/>
      <w:lvlJc w:val="left"/>
      <w:pPr>
        <w:tabs>
          <w:tab w:val="num" w:pos="1209"/>
        </w:tabs>
        <w:ind w:left="1209" w:hanging="360"/>
      </w:pPr>
    </w:lvl>
  </w:abstractNum>
  <w:abstractNum w:abstractNumId="1" w15:restartNumberingAfterBreak="0">
    <w:nsid w:val="1F857C1B"/>
    <w:multiLevelType w:val="hybridMultilevel"/>
    <w:tmpl w:val="93E6424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339662A"/>
    <w:multiLevelType w:val="singleLevel"/>
    <w:tmpl w:val="0D5CEFBE"/>
    <w:lvl w:ilvl="0">
      <w:start w:val="1"/>
      <w:numFmt w:val="bullet"/>
      <w:lvlText w:val="-"/>
      <w:lvlJc w:val="left"/>
      <w:pPr>
        <w:tabs>
          <w:tab w:val="num" w:pos="814"/>
        </w:tabs>
        <w:ind w:left="0" w:firstLine="454"/>
      </w:pPr>
      <w:rPr>
        <w:rFonts w:ascii="Times New Roman" w:hAnsi="Times New Roman" w:hint="default"/>
        <w:vertAlign w:val="baseline"/>
      </w:rPr>
    </w:lvl>
  </w:abstractNum>
  <w:abstractNum w:abstractNumId="3" w15:restartNumberingAfterBreak="0">
    <w:nsid w:val="5B8B1F54"/>
    <w:multiLevelType w:val="multilevel"/>
    <w:tmpl w:val="354AD88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75840C16"/>
    <w:multiLevelType w:val="multilevel"/>
    <w:tmpl w:val="D5280A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761C4F8D"/>
    <w:multiLevelType w:val="singleLevel"/>
    <w:tmpl w:val="6B74B10E"/>
    <w:lvl w:ilvl="0">
      <w:start w:val="1"/>
      <w:numFmt w:val="bullet"/>
      <w:pStyle w:val="Enumration"/>
      <w:lvlText w:val="–"/>
      <w:lvlJc w:val="left"/>
      <w:pPr>
        <w:tabs>
          <w:tab w:val="num" w:pos="644"/>
        </w:tabs>
        <w:ind w:left="0" w:firstLine="284"/>
      </w:pPr>
      <w:rPr>
        <w:rFonts w:ascii="Times New Roman" w:hAnsi="Times New Roman" w:hint="default"/>
        <w:vertAlign w:val="baseline"/>
      </w:rPr>
    </w:lvl>
  </w:abstractNum>
  <w:num w:numId="1">
    <w:abstractNumId w:val="0"/>
  </w:num>
  <w:num w:numId="2">
    <w:abstractNumId w:val="5"/>
  </w:num>
  <w:num w:numId="3">
    <w:abstractNumId w:val="2"/>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icrosoftWorksTaskID" w:val="-16777213"/>
  </w:docVars>
  <w:rsids>
    <w:rsidRoot w:val="00FD37D9"/>
    <w:rsid w:val="00011270"/>
    <w:rsid w:val="00023269"/>
    <w:rsid w:val="00026C7A"/>
    <w:rsid w:val="00034E92"/>
    <w:rsid w:val="0005064E"/>
    <w:rsid w:val="00065D02"/>
    <w:rsid w:val="00071203"/>
    <w:rsid w:val="00071D57"/>
    <w:rsid w:val="00077AC5"/>
    <w:rsid w:val="000842AA"/>
    <w:rsid w:val="00095D7C"/>
    <w:rsid w:val="000A1120"/>
    <w:rsid w:val="000A7CB2"/>
    <w:rsid w:val="000B6905"/>
    <w:rsid w:val="000B705A"/>
    <w:rsid w:val="000E149A"/>
    <w:rsid w:val="000E7AAB"/>
    <w:rsid w:val="000F388A"/>
    <w:rsid w:val="000F7B4D"/>
    <w:rsid w:val="0010049E"/>
    <w:rsid w:val="0010351B"/>
    <w:rsid w:val="00106FC2"/>
    <w:rsid w:val="001312B6"/>
    <w:rsid w:val="00161F0A"/>
    <w:rsid w:val="00172D4F"/>
    <w:rsid w:val="001754C6"/>
    <w:rsid w:val="0018167C"/>
    <w:rsid w:val="001D29E0"/>
    <w:rsid w:val="001F3516"/>
    <w:rsid w:val="001F440F"/>
    <w:rsid w:val="00205832"/>
    <w:rsid w:val="00225569"/>
    <w:rsid w:val="0025431E"/>
    <w:rsid w:val="002804B1"/>
    <w:rsid w:val="0028057C"/>
    <w:rsid w:val="00283B35"/>
    <w:rsid w:val="00286123"/>
    <w:rsid w:val="00290DCE"/>
    <w:rsid w:val="002A3C71"/>
    <w:rsid w:val="002A72EB"/>
    <w:rsid w:val="002C08CA"/>
    <w:rsid w:val="002D24C3"/>
    <w:rsid w:val="002E16B4"/>
    <w:rsid w:val="002E7194"/>
    <w:rsid w:val="002F3595"/>
    <w:rsid w:val="00320269"/>
    <w:rsid w:val="00325C0E"/>
    <w:rsid w:val="00331648"/>
    <w:rsid w:val="00334CF4"/>
    <w:rsid w:val="0034696A"/>
    <w:rsid w:val="00370EE7"/>
    <w:rsid w:val="00382355"/>
    <w:rsid w:val="0038248D"/>
    <w:rsid w:val="003831A8"/>
    <w:rsid w:val="00384EDE"/>
    <w:rsid w:val="003A1F67"/>
    <w:rsid w:val="003B5F5B"/>
    <w:rsid w:val="003B7EB6"/>
    <w:rsid w:val="003C5FCB"/>
    <w:rsid w:val="003D5EA1"/>
    <w:rsid w:val="00405500"/>
    <w:rsid w:val="00433064"/>
    <w:rsid w:val="004475B9"/>
    <w:rsid w:val="00452277"/>
    <w:rsid w:val="00452D65"/>
    <w:rsid w:val="004734DB"/>
    <w:rsid w:val="004767BD"/>
    <w:rsid w:val="00485AB2"/>
    <w:rsid w:val="00496B1A"/>
    <w:rsid w:val="004B796B"/>
    <w:rsid w:val="004C29A7"/>
    <w:rsid w:val="004C77BF"/>
    <w:rsid w:val="004D0B25"/>
    <w:rsid w:val="004F67DB"/>
    <w:rsid w:val="005046B6"/>
    <w:rsid w:val="00520F2E"/>
    <w:rsid w:val="0052654D"/>
    <w:rsid w:val="005323D8"/>
    <w:rsid w:val="005331E0"/>
    <w:rsid w:val="005506D3"/>
    <w:rsid w:val="00570134"/>
    <w:rsid w:val="005726A1"/>
    <w:rsid w:val="00580840"/>
    <w:rsid w:val="00594246"/>
    <w:rsid w:val="005959C9"/>
    <w:rsid w:val="005A58E3"/>
    <w:rsid w:val="005D5335"/>
    <w:rsid w:val="005F2D64"/>
    <w:rsid w:val="006040F5"/>
    <w:rsid w:val="006142C0"/>
    <w:rsid w:val="006230E4"/>
    <w:rsid w:val="006315E1"/>
    <w:rsid w:val="00633ED7"/>
    <w:rsid w:val="00634735"/>
    <w:rsid w:val="00637115"/>
    <w:rsid w:val="006411D9"/>
    <w:rsid w:val="00660852"/>
    <w:rsid w:val="00666F69"/>
    <w:rsid w:val="006708E8"/>
    <w:rsid w:val="006774B0"/>
    <w:rsid w:val="00682302"/>
    <w:rsid w:val="006928DB"/>
    <w:rsid w:val="006A36A9"/>
    <w:rsid w:val="006B22EA"/>
    <w:rsid w:val="006B6C0B"/>
    <w:rsid w:val="006E4C85"/>
    <w:rsid w:val="006F7842"/>
    <w:rsid w:val="00704D68"/>
    <w:rsid w:val="007105E4"/>
    <w:rsid w:val="007135A7"/>
    <w:rsid w:val="007422E6"/>
    <w:rsid w:val="00773A88"/>
    <w:rsid w:val="0079507F"/>
    <w:rsid w:val="007B430F"/>
    <w:rsid w:val="007D7DB3"/>
    <w:rsid w:val="007E3DE1"/>
    <w:rsid w:val="007F1780"/>
    <w:rsid w:val="007F4CCF"/>
    <w:rsid w:val="00806240"/>
    <w:rsid w:val="0082306B"/>
    <w:rsid w:val="00827CD0"/>
    <w:rsid w:val="00832D96"/>
    <w:rsid w:val="00853CBF"/>
    <w:rsid w:val="00866E17"/>
    <w:rsid w:val="00870B94"/>
    <w:rsid w:val="00871D2A"/>
    <w:rsid w:val="008912F8"/>
    <w:rsid w:val="008A7887"/>
    <w:rsid w:val="008B36E1"/>
    <w:rsid w:val="008B7F64"/>
    <w:rsid w:val="008D146F"/>
    <w:rsid w:val="008D5155"/>
    <w:rsid w:val="008E1F7D"/>
    <w:rsid w:val="008E3E86"/>
    <w:rsid w:val="008E776E"/>
    <w:rsid w:val="00903E14"/>
    <w:rsid w:val="009073C9"/>
    <w:rsid w:val="00926FCB"/>
    <w:rsid w:val="009407BB"/>
    <w:rsid w:val="00944F33"/>
    <w:rsid w:val="00947C16"/>
    <w:rsid w:val="009541B7"/>
    <w:rsid w:val="009676B9"/>
    <w:rsid w:val="00983518"/>
    <w:rsid w:val="009B0D90"/>
    <w:rsid w:val="009D5E84"/>
    <w:rsid w:val="009E1F0A"/>
    <w:rsid w:val="009E27EB"/>
    <w:rsid w:val="00A05C9E"/>
    <w:rsid w:val="00A33A3A"/>
    <w:rsid w:val="00A36AAE"/>
    <w:rsid w:val="00A573BF"/>
    <w:rsid w:val="00A7205C"/>
    <w:rsid w:val="00A80C45"/>
    <w:rsid w:val="00A83138"/>
    <w:rsid w:val="00A86727"/>
    <w:rsid w:val="00A949C0"/>
    <w:rsid w:val="00AA7603"/>
    <w:rsid w:val="00AB0A57"/>
    <w:rsid w:val="00AB30A7"/>
    <w:rsid w:val="00AB661C"/>
    <w:rsid w:val="00AD234C"/>
    <w:rsid w:val="00AF260C"/>
    <w:rsid w:val="00B002C6"/>
    <w:rsid w:val="00B36720"/>
    <w:rsid w:val="00B44050"/>
    <w:rsid w:val="00B67F36"/>
    <w:rsid w:val="00B84B54"/>
    <w:rsid w:val="00B84D0F"/>
    <w:rsid w:val="00B8510D"/>
    <w:rsid w:val="00BE0238"/>
    <w:rsid w:val="00BE061F"/>
    <w:rsid w:val="00BE6927"/>
    <w:rsid w:val="00C00FF1"/>
    <w:rsid w:val="00C267EB"/>
    <w:rsid w:val="00C33D63"/>
    <w:rsid w:val="00C42B59"/>
    <w:rsid w:val="00C71605"/>
    <w:rsid w:val="00C867D0"/>
    <w:rsid w:val="00C90446"/>
    <w:rsid w:val="00C96C38"/>
    <w:rsid w:val="00CB1655"/>
    <w:rsid w:val="00CB1D63"/>
    <w:rsid w:val="00CC498F"/>
    <w:rsid w:val="00CD18B8"/>
    <w:rsid w:val="00D0321C"/>
    <w:rsid w:val="00D173C3"/>
    <w:rsid w:val="00D21205"/>
    <w:rsid w:val="00D63637"/>
    <w:rsid w:val="00D71A5E"/>
    <w:rsid w:val="00DD25E7"/>
    <w:rsid w:val="00DD4E9C"/>
    <w:rsid w:val="00DD5F86"/>
    <w:rsid w:val="00E002E9"/>
    <w:rsid w:val="00E005B2"/>
    <w:rsid w:val="00E0230F"/>
    <w:rsid w:val="00E15A75"/>
    <w:rsid w:val="00E21D27"/>
    <w:rsid w:val="00E2375E"/>
    <w:rsid w:val="00E26B50"/>
    <w:rsid w:val="00E51D45"/>
    <w:rsid w:val="00E604F4"/>
    <w:rsid w:val="00E656C9"/>
    <w:rsid w:val="00E7434E"/>
    <w:rsid w:val="00EE4F20"/>
    <w:rsid w:val="00EE5DE5"/>
    <w:rsid w:val="00EE7C1F"/>
    <w:rsid w:val="00EF1E79"/>
    <w:rsid w:val="00F02D15"/>
    <w:rsid w:val="00F31665"/>
    <w:rsid w:val="00F33FA6"/>
    <w:rsid w:val="00F4048A"/>
    <w:rsid w:val="00F55F1C"/>
    <w:rsid w:val="00F73B56"/>
    <w:rsid w:val="00F81579"/>
    <w:rsid w:val="00FA5DDA"/>
    <w:rsid w:val="00FB1B5B"/>
    <w:rsid w:val="00FC2553"/>
    <w:rsid w:val="00FC70B2"/>
    <w:rsid w:val="00FD37D9"/>
    <w:rsid w:val="00FF32BE"/>
    <w:rsid w:val="00FF4F33"/>
    <w:rsid w:val="00FF7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6A5C1D6-F79D-664C-9C41-FF92EBFC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E1F7D"/>
    <w:rPr>
      <w:lang w:val="fr-FR" w:eastAsia="en-US"/>
    </w:rPr>
  </w:style>
  <w:style w:type="paragraph" w:styleId="Titre1">
    <w:name w:val="heading 1"/>
    <w:basedOn w:val="Normal"/>
    <w:next w:val="Normal"/>
    <w:qFormat/>
    <w:rsid w:val="008E1F7D"/>
    <w:pPr>
      <w:keepNext/>
      <w:spacing w:before="240" w:after="60"/>
      <w:outlineLvl w:val="0"/>
    </w:pPr>
    <w:rPr>
      <w:rFonts w:ascii="Times" w:hAnsi="Times"/>
      <w:b/>
      <w:caps/>
      <w:kern w:val="32"/>
      <w:sz w:val="28"/>
      <w:lang w:val="fr-CA"/>
    </w:rPr>
  </w:style>
  <w:style w:type="paragraph" w:styleId="Titre2">
    <w:name w:val="heading 2"/>
    <w:basedOn w:val="Normal"/>
    <w:next w:val="Normal"/>
    <w:qFormat/>
    <w:rsid w:val="008E1F7D"/>
    <w:pPr>
      <w:keepNext/>
      <w:spacing w:before="240" w:after="60"/>
      <w:outlineLvl w:val="1"/>
    </w:pPr>
    <w:rPr>
      <w:rFonts w:ascii="Times" w:hAnsi="Times"/>
      <w:b/>
      <w:caps/>
      <w:sz w:val="26"/>
      <w:lang w:val="fr-CA"/>
    </w:rPr>
  </w:style>
  <w:style w:type="paragraph" w:styleId="Titre3">
    <w:name w:val="heading 3"/>
    <w:basedOn w:val="Normal"/>
    <w:next w:val="Normal"/>
    <w:qFormat/>
    <w:rsid w:val="008E1F7D"/>
    <w:pPr>
      <w:keepNext/>
      <w:spacing w:before="240" w:after="60"/>
      <w:outlineLvl w:val="2"/>
    </w:pPr>
    <w:rPr>
      <w:rFonts w:ascii="Times" w:hAnsi="Times"/>
      <w:b/>
      <w:sz w:val="24"/>
    </w:rPr>
  </w:style>
  <w:style w:type="paragraph" w:styleId="Titre4">
    <w:name w:val="heading 4"/>
    <w:basedOn w:val="Normal"/>
    <w:next w:val="Normal"/>
    <w:qFormat/>
    <w:rsid w:val="008E1F7D"/>
    <w:pPr>
      <w:keepNext/>
      <w:spacing w:before="240" w:after="60"/>
      <w:outlineLvl w:val="3"/>
    </w:pPr>
    <w:rPr>
      <w:b/>
      <w:sz w:val="28"/>
    </w:rPr>
  </w:style>
  <w:style w:type="paragraph" w:styleId="Titre5">
    <w:name w:val="heading 5"/>
    <w:basedOn w:val="Normal"/>
    <w:next w:val="Normal"/>
    <w:qFormat/>
    <w:rsid w:val="008E1F7D"/>
    <w:pPr>
      <w:spacing w:before="240" w:after="60"/>
      <w:outlineLvl w:val="4"/>
    </w:pPr>
    <w:rPr>
      <w:b/>
      <w:i/>
      <w:sz w:val="26"/>
    </w:rPr>
  </w:style>
  <w:style w:type="paragraph" w:styleId="Titre6">
    <w:name w:val="heading 6"/>
    <w:basedOn w:val="Normal"/>
    <w:next w:val="Normal"/>
    <w:qFormat/>
    <w:rsid w:val="008E1F7D"/>
    <w:pPr>
      <w:keepNext/>
      <w:outlineLvl w:val="5"/>
    </w:pPr>
    <w:rPr>
      <w:color w:val="FF00FF"/>
      <w:sz w:val="28"/>
    </w:rPr>
  </w:style>
  <w:style w:type="paragraph" w:styleId="Titre7">
    <w:name w:val="heading 7"/>
    <w:basedOn w:val="Normal"/>
    <w:next w:val="Normal"/>
    <w:qFormat/>
    <w:rsid w:val="008E1F7D"/>
    <w:pPr>
      <w:tabs>
        <w:tab w:val="num" w:pos="1209"/>
      </w:tabs>
      <w:spacing w:before="240" w:after="60"/>
      <w:ind w:left="1209" w:hanging="360"/>
      <w:outlineLvl w:val="6"/>
    </w:pPr>
    <w:rPr>
      <w:sz w:val="24"/>
    </w:rPr>
  </w:style>
  <w:style w:type="paragraph" w:styleId="Titre8">
    <w:name w:val="heading 8"/>
    <w:basedOn w:val="Normal"/>
    <w:next w:val="Normal"/>
    <w:qFormat/>
    <w:rsid w:val="008E1F7D"/>
    <w:pPr>
      <w:tabs>
        <w:tab w:val="num" w:pos="1209"/>
      </w:tabs>
      <w:spacing w:before="240" w:after="60"/>
      <w:ind w:left="1209" w:hanging="360"/>
      <w:outlineLvl w:val="7"/>
    </w:pPr>
    <w:rPr>
      <w:i/>
      <w:sz w:val="24"/>
    </w:rPr>
  </w:style>
  <w:style w:type="paragraph" w:styleId="Titre9">
    <w:name w:val="heading 9"/>
    <w:basedOn w:val="Normal"/>
    <w:next w:val="Normal"/>
    <w:qFormat/>
    <w:rsid w:val="008E1F7D"/>
    <w:pPr>
      <w:tabs>
        <w:tab w:val="num" w:pos="1209"/>
      </w:tabs>
      <w:spacing w:before="240" w:after="60"/>
      <w:ind w:left="1209" w:hanging="360"/>
      <w:outlineLvl w:val="8"/>
    </w:pPr>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1PremierinterChar">
    <w:name w:val="1.1. Premier inter Char"/>
    <w:basedOn w:val="Normal"/>
    <w:link w:val="11PremierinterCharChar"/>
    <w:rsid w:val="008E1F7D"/>
    <w:pPr>
      <w:keepNext/>
      <w:spacing w:before="440" w:after="220" w:line="250" w:lineRule="exact"/>
      <w:jc w:val="both"/>
    </w:pPr>
    <w:rPr>
      <w:b/>
    </w:rPr>
  </w:style>
  <w:style w:type="paragraph" w:customStyle="1" w:styleId="111Deuximeinter">
    <w:name w:val="1.1.1. Deuxième inter"/>
    <w:basedOn w:val="Normal"/>
    <w:rsid w:val="008E1F7D"/>
    <w:pPr>
      <w:keepNext/>
      <w:spacing w:before="440" w:after="220" w:line="250" w:lineRule="exact"/>
      <w:jc w:val="both"/>
    </w:pPr>
    <w:rPr>
      <w:b/>
      <w:i/>
    </w:rPr>
  </w:style>
  <w:style w:type="paragraph" w:customStyle="1" w:styleId="1111Troisimeinter">
    <w:name w:val="1.1.1.1. Troisième inter"/>
    <w:basedOn w:val="Normal"/>
    <w:rsid w:val="008E1F7D"/>
    <w:pPr>
      <w:keepNext/>
      <w:spacing w:before="220" w:after="100" w:line="250" w:lineRule="exact"/>
      <w:jc w:val="both"/>
    </w:pPr>
    <w:rPr>
      <w:i/>
    </w:rPr>
  </w:style>
  <w:style w:type="paragraph" w:customStyle="1" w:styleId="11111Quatrimeinter">
    <w:name w:val="1.1.1.1.1. Quatrième inter"/>
    <w:basedOn w:val="1111Troisimeinter"/>
    <w:rsid w:val="008E1F7D"/>
    <w:rPr>
      <w:i w:val="0"/>
    </w:rPr>
  </w:style>
  <w:style w:type="paragraph" w:customStyle="1" w:styleId="11111aprs1111">
    <w:name w:val="1.1.1.1.1.après1.1.1.1."/>
    <w:basedOn w:val="11111Quatrimeinter"/>
    <w:rsid w:val="008E1F7D"/>
    <w:pPr>
      <w:spacing w:before="0"/>
    </w:pPr>
  </w:style>
  <w:style w:type="paragraph" w:customStyle="1" w:styleId="1111aprs111">
    <w:name w:val="1.1.1.1.après1.1.1."/>
    <w:basedOn w:val="1111Troisimeinter"/>
    <w:rsid w:val="008E1F7D"/>
    <w:pPr>
      <w:spacing w:before="0"/>
    </w:pPr>
  </w:style>
  <w:style w:type="paragraph" w:customStyle="1" w:styleId="111aprs11">
    <w:name w:val="1.1.1.après1.1."/>
    <w:basedOn w:val="111Deuximeinter"/>
    <w:rsid w:val="008E1F7D"/>
    <w:pPr>
      <w:spacing w:before="0"/>
    </w:pPr>
  </w:style>
  <w:style w:type="paragraph" w:customStyle="1" w:styleId="11Dbutduchapitre">
    <w:name w:val="1.1.Début du chapitre"/>
    <w:basedOn w:val="11PremierinterChar"/>
    <w:rsid w:val="008E1F7D"/>
    <w:pPr>
      <w:spacing w:before="0"/>
    </w:pPr>
  </w:style>
  <w:style w:type="paragraph" w:customStyle="1" w:styleId="1erparagraphe">
    <w:name w:val="1er paragraphe"/>
    <w:basedOn w:val="Normal"/>
    <w:link w:val="1erparagrapheChar"/>
    <w:rsid w:val="008E1F7D"/>
    <w:pPr>
      <w:spacing w:line="250" w:lineRule="exact"/>
      <w:ind w:firstLine="284"/>
      <w:jc w:val="both"/>
    </w:pPr>
  </w:style>
  <w:style w:type="paragraph" w:customStyle="1" w:styleId="Chapitre">
    <w:name w:val="Chapitre"/>
    <w:basedOn w:val="Normal"/>
    <w:rsid w:val="008E1F7D"/>
    <w:pPr>
      <w:spacing w:before="1200" w:line="360" w:lineRule="exact"/>
      <w:jc w:val="center"/>
    </w:pPr>
    <w:rPr>
      <w:sz w:val="28"/>
    </w:rPr>
  </w:style>
  <w:style w:type="paragraph" w:customStyle="1" w:styleId="Enumration">
    <w:name w:val="Enumération"/>
    <w:basedOn w:val="1erparagraphe"/>
    <w:rsid w:val="008E1F7D"/>
    <w:pPr>
      <w:numPr>
        <w:numId w:val="2"/>
      </w:numPr>
      <w:tabs>
        <w:tab w:val="clear" w:pos="644"/>
        <w:tab w:val="left" w:pos="454"/>
      </w:tabs>
      <w:spacing w:before="60"/>
    </w:pPr>
  </w:style>
  <w:style w:type="paragraph" w:customStyle="1" w:styleId="Equation">
    <w:name w:val="Equation"/>
    <w:basedOn w:val="Normal"/>
    <w:rsid w:val="008E1F7D"/>
    <w:pPr>
      <w:tabs>
        <w:tab w:val="right" w:pos="6804"/>
      </w:tabs>
      <w:spacing w:before="220" w:after="220"/>
      <w:ind w:left="567"/>
      <w:jc w:val="both"/>
    </w:pPr>
  </w:style>
  <w:style w:type="paragraph" w:styleId="Lgende">
    <w:name w:val="caption"/>
    <w:basedOn w:val="Normal"/>
    <w:qFormat/>
    <w:rsid w:val="008E1F7D"/>
    <w:pPr>
      <w:spacing w:before="220" w:after="440" w:line="220" w:lineRule="exact"/>
      <w:jc w:val="center"/>
    </w:pPr>
    <w:rPr>
      <w:i/>
      <w:sz w:val="18"/>
    </w:rPr>
  </w:style>
  <w:style w:type="paragraph" w:customStyle="1" w:styleId="1Paragraphesuiv">
    <w:name w:val="1Paragraphe suiv."/>
    <w:basedOn w:val="1erparagraphe"/>
    <w:link w:val="1ParagraphesuivChar"/>
    <w:rsid w:val="008E1F7D"/>
    <w:pPr>
      <w:spacing w:before="220"/>
    </w:pPr>
  </w:style>
  <w:style w:type="paragraph" w:customStyle="1" w:styleId="Sous-numration">
    <w:name w:val="Sous-énumération"/>
    <w:basedOn w:val="Normal"/>
    <w:rsid w:val="008E1F7D"/>
    <w:pPr>
      <w:tabs>
        <w:tab w:val="left" w:pos="624"/>
      </w:tabs>
      <w:spacing w:before="20" w:line="250" w:lineRule="exact"/>
      <w:ind w:firstLine="454"/>
      <w:jc w:val="both"/>
    </w:pPr>
  </w:style>
  <w:style w:type="paragraph" w:customStyle="1" w:styleId="Titreduchapitre">
    <w:name w:val="Titre du chapitre"/>
    <w:basedOn w:val="Normal"/>
    <w:rsid w:val="008E1F7D"/>
    <w:pPr>
      <w:spacing w:before="340" w:after="1800" w:line="440" w:lineRule="exact"/>
      <w:jc w:val="center"/>
    </w:pPr>
    <w:rPr>
      <w:sz w:val="36"/>
    </w:rPr>
  </w:style>
  <w:style w:type="paragraph" w:customStyle="1" w:styleId="Lgendeavant1er2e">
    <w:name w:val="Légende avant 1er/2e"/>
    <w:basedOn w:val="Lgende"/>
    <w:rsid w:val="008E1F7D"/>
    <w:pPr>
      <w:spacing w:after="0"/>
    </w:pPr>
  </w:style>
  <w:style w:type="paragraph" w:customStyle="1" w:styleId="Lgendeavant3e4e">
    <w:name w:val="Légende avant 3e/4e"/>
    <w:basedOn w:val="Lgendeavant1er2e"/>
    <w:rsid w:val="008E1F7D"/>
    <w:pPr>
      <w:spacing w:after="220"/>
    </w:pPr>
  </w:style>
  <w:style w:type="paragraph" w:customStyle="1" w:styleId="Bibliographie1">
    <w:name w:val="Bibliographie1"/>
    <w:basedOn w:val="Normal"/>
    <w:rsid w:val="008E1F7D"/>
    <w:pPr>
      <w:keepLines/>
      <w:spacing w:after="100" w:line="220" w:lineRule="exact"/>
      <w:ind w:left="284" w:hanging="284"/>
      <w:jc w:val="both"/>
    </w:pPr>
    <w:rPr>
      <w:sz w:val="18"/>
    </w:rPr>
  </w:style>
  <w:style w:type="paragraph" w:styleId="Notedebasdepage">
    <w:name w:val="footnote text"/>
    <w:basedOn w:val="Normal"/>
    <w:semiHidden/>
    <w:rsid w:val="008E1F7D"/>
    <w:pPr>
      <w:spacing w:before="20" w:line="220" w:lineRule="exact"/>
      <w:jc w:val="both"/>
    </w:pPr>
    <w:rPr>
      <w:sz w:val="18"/>
    </w:rPr>
  </w:style>
  <w:style w:type="character" w:styleId="Appelnotedebasdep">
    <w:name w:val="footnote reference"/>
    <w:semiHidden/>
    <w:rsid w:val="008E1F7D"/>
    <w:rPr>
      <w:spacing w:val="0"/>
      <w:kern w:val="0"/>
      <w:position w:val="6"/>
      <w:sz w:val="16"/>
      <w:vertAlign w:val="baseline"/>
    </w:rPr>
  </w:style>
  <w:style w:type="character" w:styleId="Numrodepage">
    <w:name w:val="page number"/>
    <w:rsid w:val="008E1F7D"/>
    <w:rPr>
      <w:sz w:val="18"/>
    </w:rPr>
  </w:style>
  <w:style w:type="paragraph" w:styleId="Pieddepage">
    <w:name w:val="footer"/>
    <w:basedOn w:val="Normal"/>
    <w:rsid w:val="008E1F7D"/>
    <w:pPr>
      <w:tabs>
        <w:tab w:val="center" w:pos="4536"/>
        <w:tab w:val="right" w:pos="9072"/>
      </w:tabs>
    </w:pPr>
  </w:style>
  <w:style w:type="paragraph" w:customStyle="1" w:styleId="TCpair">
    <w:name w:val="TC pair"/>
    <w:basedOn w:val="Normal"/>
    <w:rsid w:val="008E1F7D"/>
    <w:pPr>
      <w:spacing w:line="220" w:lineRule="exact"/>
    </w:pPr>
    <w:rPr>
      <w:noProof/>
      <w:sz w:val="18"/>
    </w:rPr>
  </w:style>
  <w:style w:type="paragraph" w:customStyle="1" w:styleId="Figure">
    <w:name w:val="Figure"/>
    <w:basedOn w:val="Normal"/>
    <w:next w:val="Lgende"/>
    <w:rsid w:val="008E1F7D"/>
    <w:pPr>
      <w:keepNext/>
      <w:spacing w:before="240"/>
      <w:jc w:val="center"/>
    </w:pPr>
  </w:style>
  <w:style w:type="paragraph" w:customStyle="1" w:styleId="TCimpair">
    <w:name w:val="TC impair"/>
    <w:basedOn w:val="Normal"/>
    <w:rsid w:val="008E1F7D"/>
    <w:pPr>
      <w:spacing w:line="220" w:lineRule="exact"/>
      <w:jc w:val="right"/>
    </w:pPr>
    <w:rPr>
      <w:noProof/>
      <w:sz w:val="18"/>
    </w:rPr>
  </w:style>
  <w:style w:type="paragraph" w:customStyle="1" w:styleId="Tableau">
    <w:name w:val="Tableau"/>
    <w:basedOn w:val="Normal"/>
    <w:rsid w:val="008E1F7D"/>
    <w:pPr>
      <w:keepNext/>
      <w:spacing w:before="40" w:after="40" w:line="220" w:lineRule="exact"/>
    </w:pPr>
    <w:rPr>
      <w:sz w:val="18"/>
    </w:rPr>
  </w:style>
  <w:style w:type="paragraph" w:customStyle="1" w:styleId="index1">
    <w:name w:val="index_1"/>
    <w:basedOn w:val="Normal"/>
    <w:rsid w:val="008E1F7D"/>
    <w:pPr>
      <w:tabs>
        <w:tab w:val="right" w:leader="dot" w:pos="3031"/>
      </w:tabs>
      <w:spacing w:line="220" w:lineRule="exact"/>
      <w:ind w:left="198" w:hanging="198"/>
    </w:pPr>
    <w:rPr>
      <w:noProof/>
      <w:sz w:val="18"/>
    </w:rPr>
  </w:style>
  <w:style w:type="paragraph" w:customStyle="1" w:styleId="indexinter">
    <w:name w:val="index_inter"/>
    <w:basedOn w:val="Normal"/>
    <w:rsid w:val="008E1F7D"/>
    <w:pPr>
      <w:keepNext/>
      <w:tabs>
        <w:tab w:val="right" w:leader="dot" w:pos="3031"/>
      </w:tabs>
      <w:spacing w:before="220" w:after="100" w:line="220" w:lineRule="exact"/>
    </w:pPr>
    <w:rPr>
      <w:b/>
      <w:noProof/>
      <w:sz w:val="18"/>
    </w:rPr>
  </w:style>
  <w:style w:type="paragraph" w:customStyle="1" w:styleId="tdm11">
    <w:name w:val="tdm_1.1"/>
    <w:basedOn w:val="Normal"/>
    <w:rsid w:val="008E1F7D"/>
    <w:pPr>
      <w:tabs>
        <w:tab w:val="left" w:leader="dot" w:pos="6435"/>
        <w:tab w:val="right" w:pos="6804"/>
      </w:tabs>
      <w:spacing w:line="240" w:lineRule="exact"/>
      <w:ind w:left="284"/>
    </w:pPr>
  </w:style>
  <w:style w:type="paragraph" w:customStyle="1" w:styleId="tdm111">
    <w:name w:val="tdm_1.1.1"/>
    <w:basedOn w:val="TM2"/>
    <w:rsid w:val="008E1F7D"/>
    <w:pPr>
      <w:ind w:left="567"/>
    </w:pPr>
    <w:rPr>
      <w:noProof/>
    </w:rPr>
  </w:style>
  <w:style w:type="paragraph" w:styleId="TM2">
    <w:name w:val="toc 2"/>
    <w:basedOn w:val="tdm11"/>
    <w:next w:val="Normal"/>
    <w:semiHidden/>
    <w:rsid w:val="008E1F7D"/>
  </w:style>
  <w:style w:type="paragraph" w:customStyle="1" w:styleId="tdm1111">
    <w:name w:val="tdm_1.1.1.1"/>
    <w:basedOn w:val="TM2"/>
    <w:rsid w:val="008E1F7D"/>
    <w:pPr>
      <w:ind w:left="851"/>
    </w:pPr>
    <w:rPr>
      <w:noProof/>
    </w:rPr>
  </w:style>
  <w:style w:type="paragraph" w:customStyle="1" w:styleId="tdmauteurs">
    <w:name w:val="tdm_auteurs"/>
    <w:rsid w:val="008E1F7D"/>
    <w:pPr>
      <w:keepNext/>
      <w:tabs>
        <w:tab w:val="right" w:leader="dot" w:pos="6793"/>
      </w:tabs>
      <w:spacing w:after="100" w:line="240" w:lineRule="exact"/>
    </w:pPr>
    <w:rPr>
      <w:noProof/>
      <w:lang w:val="en-US" w:eastAsia="en-US"/>
    </w:rPr>
  </w:style>
  <w:style w:type="paragraph" w:customStyle="1" w:styleId="tdmchap">
    <w:name w:val="tdm_chap"/>
    <w:rsid w:val="008E1F7D"/>
    <w:pPr>
      <w:keepNext/>
      <w:tabs>
        <w:tab w:val="left" w:leader="dot" w:pos="6435"/>
        <w:tab w:val="right" w:pos="6804"/>
      </w:tabs>
      <w:spacing w:before="440" w:line="240" w:lineRule="exact"/>
    </w:pPr>
    <w:rPr>
      <w:b/>
      <w:noProof/>
      <w:lang w:val="en-US" w:eastAsia="en-US"/>
    </w:rPr>
  </w:style>
  <w:style w:type="character" w:customStyle="1" w:styleId="Exposant">
    <w:name w:val="Exposant"/>
    <w:rsid w:val="008E1F7D"/>
    <w:rPr>
      <w:position w:val="6"/>
      <w:sz w:val="16"/>
      <w:vertAlign w:val="baseline"/>
    </w:rPr>
  </w:style>
  <w:style w:type="paragraph" w:customStyle="1" w:styleId="index2">
    <w:name w:val="index_2"/>
    <w:basedOn w:val="Normal"/>
    <w:rsid w:val="008E1F7D"/>
    <w:pPr>
      <w:spacing w:line="220" w:lineRule="exact"/>
      <w:ind w:left="482" w:hanging="198"/>
    </w:pPr>
    <w:rPr>
      <w:noProof/>
      <w:sz w:val="18"/>
    </w:rPr>
  </w:style>
  <w:style w:type="character" w:customStyle="1" w:styleId="Indice">
    <w:name w:val="Indice"/>
    <w:rsid w:val="008E1F7D"/>
    <w:rPr>
      <w:position w:val="-4"/>
      <w:sz w:val="16"/>
      <w:vertAlign w:val="baseline"/>
    </w:rPr>
  </w:style>
  <w:style w:type="paragraph" w:styleId="TM3">
    <w:name w:val="toc 3"/>
    <w:basedOn w:val="tdm111"/>
    <w:next w:val="Normal"/>
    <w:semiHidden/>
    <w:rsid w:val="008E1F7D"/>
  </w:style>
  <w:style w:type="paragraph" w:styleId="TM1">
    <w:name w:val="toc 1"/>
    <w:basedOn w:val="tdmchap"/>
    <w:next w:val="Normal"/>
    <w:semiHidden/>
    <w:rsid w:val="008E1F7D"/>
  </w:style>
  <w:style w:type="paragraph" w:styleId="TM4">
    <w:name w:val="toc 4"/>
    <w:basedOn w:val="tdm1111"/>
    <w:next w:val="Normal"/>
    <w:semiHidden/>
    <w:rsid w:val="008E1F7D"/>
  </w:style>
  <w:style w:type="paragraph" w:styleId="TM5">
    <w:name w:val="toc 5"/>
    <w:basedOn w:val="Normal"/>
    <w:next w:val="Normal"/>
    <w:autoRedefine/>
    <w:semiHidden/>
    <w:rsid w:val="008E1F7D"/>
    <w:pPr>
      <w:ind w:left="800"/>
    </w:pPr>
  </w:style>
  <w:style w:type="paragraph" w:styleId="TM6">
    <w:name w:val="toc 6"/>
    <w:basedOn w:val="Normal"/>
    <w:next w:val="Normal"/>
    <w:autoRedefine/>
    <w:semiHidden/>
    <w:rsid w:val="008E1F7D"/>
    <w:pPr>
      <w:ind w:left="1000"/>
    </w:pPr>
  </w:style>
  <w:style w:type="paragraph" w:styleId="TM7">
    <w:name w:val="toc 7"/>
    <w:basedOn w:val="Normal"/>
    <w:next w:val="Normal"/>
    <w:autoRedefine/>
    <w:semiHidden/>
    <w:rsid w:val="008E1F7D"/>
    <w:pPr>
      <w:ind w:left="1200"/>
    </w:pPr>
  </w:style>
  <w:style w:type="paragraph" w:styleId="TM8">
    <w:name w:val="toc 8"/>
    <w:basedOn w:val="Normal"/>
    <w:next w:val="Normal"/>
    <w:autoRedefine/>
    <w:semiHidden/>
    <w:rsid w:val="008E1F7D"/>
    <w:pPr>
      <w:ind w:left="1400"/>
    </w:pPr>
  </w:style>
  <w:style w:type="paragraph" w:styleId="TM9">
    <w:name w:val="toc 9"/>
    <w:basedOn w:val="Normal"/>
    <w:next w:val="Normal"/>
    <w:autoRedefine/>
    <w:semiHidden/>
    <w:rsid w:val="008E1F7D"/>
    <w:pPr>
      <w:ind w:left="1600"/>
    </w:pPr>
  </w:style>
  <w:style w:type="paragraph" w:styleId="En-tte">
    <w:name w:val="header"/>
    <w:basedOn w:val="Normal"/>
    <w:rsid w:val="008E1F7D"/>
    <w:pPr>
      <w:tabs>
        <w:tab w:val="center" w:pos="4536"/>
        <w:tab w:val="right" w:pos="9072"/>
      </w:tabs>
    </w:pPr>
  </w:style>
  <w:style w:type="paragraph" w:customStyle="1" w:styleId="Textecourant">
    <w:name w:val="Texte courant"/>
    <w:basedOn w:val="Normal"/>
    <w:rsid w:val="00FD37D9"/>
    <w:pPr>
      <w:spacing w:after="120" w:line="240" w:lineRule="exact"/>
      <w:ind w:firstLine="284"/>
      <w:jc w:val="both"/>
    </w:pPr>
    <w:rPr>
      <w:rFonts w:ascii="Times" w:hAnsi="Times"/>
      <w:lang w:eastAsia="fr-FR"/>
    </w:rPr>
  </w:style>
  <w:style w:type="paragraph" w:customStyle="1" w:styleId="titre-article">
    <w:name w:val="titre-article"/>
    <w:basedOn w:val="Normal"/>
    <w:rsid w:val="00FD37D9"/>
    <w:pPr>
      <w:pBdr>
        <w:top w:val="single" w:sz="2" w:space="20" w:color="auto"/>
      </w:pBdr>
      <w:spacing w:line="400" w:lineRule="exact"/>
      <w:jc w:val="both"/>
    </w:pPr>
    <w:rPr>
      <w:rFonts w:ascii="Times" w:hAnsi="Times"/>
      <w:b/>
      <w:sz w:val="36"/>
      <w:lang w:eastAsia="fr-FR"/>
    </w:rPr>
  </w:style>
  <w:style w:type="paragraph" w:customStyle="1" w:styleId="Inter-2">
    <w:name w:val="Inter-2"/>
    <w:basedOn w:val="Normal"/>
    <w:rsid w:val="00FD37D9"/>
    <w:pPr>
      <w:keepNext/>
      <w:spacing w:before="320" w:after="220" w:line="240" w:lineRule="exact"/>
      <w:jc w:val="both"/>
    </w:pPr>
    <w:rPr>
      <w:rFonts w:ascii="Times" w:hAnsi="Times"/>
      <w:b/>
      <w:i/>
      <w:lang w:eastAsia="fr-FR"/>
    </w:rPr>
  </w:style>
  <w:style w:type="paragraph" w:customStyle="1" w:styleId="Inter-3">
    <w:name w:val="Inter-3"/>
    <w:basedOn w:val="Normal"/>
    <w:rsid w:val="00FD37D9"/>
    <w:pPr>
      <w:keepNext/>
      <w:spacing w:before="100" w:after="120" w:line="240" w:lineRule="exact"/>
      <w:jc w:val="both"/>
    </w:pPr>
    <w:rPr>
      <w:i/>
      <w:lang w:val="en-US" w:eastAsia="fr-FR"/>
    </w:rPr>
  </w:style>
  <w:style w:type="paragraph" w:customStyle="1" w:styleId="Inter-1">
    <w:name w:val="Inter-1"/>
    <w:basedOn w:val="Normal"/>
    <w:rsid w:val="00FD37D9"/>
    <w:pPr>
      <w:keepNext/>
      <w:spacing w:before="320" w:after="220" w:line="240" w:lineRule="exact"/>
      <w:jc w:val="both"/>
    </w:pPr>
    <w:rPr>
      <w:rFonts w:ascii="Times" w:hAnsi="Times"/>
      <w:b/>
      <w:lang w:eastAsia="fr-FR"/>
    </w:rPr>
  </w:style>
  <w:style w:type="paragraph" w:customStyle="1" w:styleId="figure0">
    <w:name w:val="figure"/>
    <w:basedOn w:val="Normal"/>
    <w:rsid w:val="00FD37D9"/>
    <w:pPr>
      <w:autoSpaceDE w:val="0"/>
      <w:autoSpaceDN w:val="0"/>
      <w:spacing w:before="100" w:line="240" w:lineRule="atLeast"/>
      <w:jc w:val="center"/>
    </w:pPr>
    <w:rPr>
      <w:spacing w:val="-3"/>
      <w:sz w:val="24"/>
      <w:lang w:val="en-US" w:eastAsia="fr-FR"/>
    </w:rPr>
  </w:style>
  <w:style w:type="paragraph" w:customStyle="1" w:styleId="references">
    <w:name w:val="references"/>
    <w:basedOn w:val="Normal"/>
    <w:autoRedefine/>
    <w:rsid w:val="00FD37D9"/>
    <w:pPr>
      <w:tabs>
        <w:tab w:val="left" w:pos="720"/>
      </w:tabs>
      <w:autoSpaceDE w:val="0"/>
      <w:autoSpaceDN w:val="0"/>
      <w:spacing w:after="120" w:line="220" w:lineRule="exact"/>
      <w:ind w:left="284" w:hanging="284"/>
      <w:jc w:val="both"/>
    </w:pPr>
    <w:rPr>
      <w:spacing w:val="-3"/>
      <w:sz w:val="18"/>
      <w:lang w:val="en-US" w:eastAsia="fr-FR"/>
    </w:rPr>
  </w:style>
  <w:style w:type="paragraph" w:customStyle="1" w:styleId="Inter1headofchapter">
    <w:name w:val="Inter1 head of chapter"/>
    <w:basedOn w:val="Textecourant"/>
    <w:rsid w:val="00FD37D9"/>
    <w:pPr>
      <w:spacing w:before="1800" w:after="220"/>
      <w:ind w:firstLine="0"/>
      <w:outlineLvl w:val="0"/>
    </w:pPr>
    <w:rPr>
      <w:rFonts w:ascii="Times New Roman" w:hAnsi="Times New Roman"/>
      <w:b/>
      <w:lang w:val="en-US"/>
    </w:rPr>
  </w:style>
  <w:style w:type="character" w:customStyle="1" w:styleId="11PremierinterCharChar">
    <w:name w:val="1.1. Premier inter Char Char"/>
    <w:link w:val="11PremierinterChar"/>
    <w:rsid w:val="00FD37D9"/>
    <w:rPr>
      <w:b/>
      <w:lang w:val="fr-FR" w:eastAsia="en-US" w:bidi="ar-SA"/>
    </w:rPr>
  </w:style>
  <w:style w:type="character" w:customStyle="1" w:styleId="1erparagrapheChar">
    <w:name w:val="1er paragraphe Char"/>
    <w:link w:val="1erparagraphe"/>
    <w:rsid w:val="00FD37D9"/>
    <w:rPr>
      <w:lang w:val="fr-FR" w:eastAsia="en-US" w:bidi="ar-SA"/>
    </w:rPr>
  </w:style>
  <w:style w:type="character" w:customStyle="1" w:styleId="1ParagraphesuivChar">
    <w:name w:val="1Paragraphe suiv. Char"/>
    <w:basedOn w:val="1erparagrapheChar"/>
    <w:link w:val="1Paragraphesuiv"/>
    <w:rsid w:val="00FD37D9"/>
    <w:rPr>
      <w:lang w:val="fr-FR" w:eastAsia="en-US" w:bidi="ar-SA"/>
    </w:rPr>
  </w:style>
  <w:style w:type="character" w:styleId="Lienhypertexte">
    <w:name w:val="Hyperlink"/>
    <w:rsid w:val="000A7CB2"/>
    <w:rPr>
      <w:color w:val="BF5315"/>
      <w:u w:val="single"/>
    </w:rPr>
  </w:style>
  <w:style w:type="paragraph" w:styleId="NormalWeb">
    <w:name w:val="Normal (Web)"/>
    <w:basedOn w:val="Normal"/>
    <w:rsid w:val="000A7CB2"/>
    <w:pPr>
      <w:spacing w:before="100" w:beforeAutospacing="1" w:after="100" w:afterAutospacing="1"/>
    </w:pPr>
    <w:rPr>
      <w:color w:val="666666"/>
      <w:sz w:val="24"/>
      <w:szCs w:val="24"/>
      <w:lang w:eastAsia="fr-FR"/>
    </w:rPr>
  </w:style>
  <w:style w:type="character" w:styleId="Marquedecommentaire">
    <w:name w:val="annotation reference"/>
    <w:semiHidden/>
    <w:rsid w:val="00CB1D63"/>
    <w:rPr>
      <w:sz w:val="16"/>
      <w:szCs w:val="16"/>
    </w:rPr>
  </w:style>
  <w:style w:type="paragraph" w:styleId="Commentaire">
    <w:name w:val="annotation text"/>
    <w:basedOn w:val="Normal"/>
    <w:semiHidden/>
    <w:rsid w:val="00CB1D63"/>
  </w:style>
  <w:style w:type="paragraph" w:styleId="Objetducommentaire">
    <w:name w:val="annotation subject"/>
    <w:basedOn w:val="Commentaire"/>
    <w:next w:val="Commentaire"/>
    <w:semiHidden/>
    <w:rsid w:val="00CB1D63"/>
    <w:rPr>
      <w:b/>
      <w:bCs/>
    </w:rPr>
  </w:style>
  <w:style w:type="paragraph" w:styleId="Textedebulles">
    <w:name w:val="Balloon Text"/>
    <w:basedOn w:val="Normal"/>
    <w:semiHidden/>
    <w:rsid w:val="00CB1D63"/>
    <w:rPr>
      <w:rFonts w:ascii="Tahoma" w:hAnsi="Tahoma" w:cs="Tahoma"/>
      <w:sz w:val="16"/>
      <w:szCs w:val="16"/>
    </w:rPr>
  </w:style>
  <w:style w:type="paragraph" w:customStyle="1" w:styleId="ISTE-paragraph">
    <w:name w:val="*ISTE - paragraph"/>
    <w:basedOn w:val="Normal"/>
    <w:rsid w:val="00C00FF1"/>
    <w:pPr>
      <w:spacing w:after="220" w:line="240" w:lineRule="atLeast"/>
      <w:ind w:firstLine="284"/>
      <w:jc w:val="both"/>
    </w:pPr>
    <w:rPr>
      <w:lang w:val="en-US" w:eastAsia="fr-FR"/>
    </w:rPr>
  </w:style>
  <w:style w:type="paragraph" w:customStyle="1" w:styleId="ISTE-paragraphbeforeheading">
    <w:name w:val="*ISTE - paragraph before heading"/>
    <w:basedOn w:val="ISTE-paragraph"/>
    <w:rsid w:val="00C00FF1"/>
    <w:pPr>
      <w:spacing w:after="0"/>
    </w:pPr>
  </w:style>
  <w:style w:type="paragraph" w:customStyle="1" w:styleId="ISTE-11levelhead">
    <w:name w:val="*ISTE - 1.1. level head"/>
    <w:basedOn w:val="Normal"/>
    <w:rsid w:val="00C00FF1"/>
    <w:pPr>
      <w:keepNext/>
      <w:keepLines/>
      <w:spacing w:before="440" w:after="220" w:line="250" w:lineRule="exact"/>
      <w:jc w:val="both"/>
    </w:pPr>
    <w:rPr>
      <w:rFonts w:ascii="Arial" w:hAnsi="Arial"/>
      <w:b/>
      <w:color w:val="0000B1"/>
      <w:lang w:val="en-US" w:eastAsia="fr-FR"/>
    </w:rPr>
  </w:style>
  <w:style w:type="paragraph" w:customStyle="1" w:styleId="ISTE-11levelheadaftercaption">
    <w:name w:val="*ISTE - 1.1. level head after caption"/>
    <w:basedOn w:val="ISTE-11levelhead"/>
    <w:rsid w:val="00C00FF1"/>
    <w:pPr>
      <w:spacing w:before="0"/>
    </w:pPr>
  </w:style>
  <w:style w:type="paragraph" w:customStyle="1" w:styleId="ISTE-111levelhead">
    <w:name w:val="*ISTE - 1.1.1. level head"/>
    <w:basedOn w:val="Normal"/>
    <w:rsid w:val="00C00FF1"/>
    <w:pPr>
      <w:keepNext/>
      <w:keepLines/>
      <w:spacing w:before="440" w:after="220" w:line="250" w:lineRule="exact"/>
      <w:jc w:val="both"/>
    </w:pPr>
    <w:rPr>
      <w:rFonts w:ascii="Arial" w:hAnsi="Arial"/>
      <w:b/>
      <w:i/>
      <w:color w:val="0000B1"/>
      <w:lang w:val="en-US" w:eastAsia="fr-FR"/>
    </w:rPr>
  </w:style>
  <w:style w:type="paragraph" w:customStyle="1" w:styleId="ISTE-111levelheadaftera11headingorcaption">
    <w:name w:val="*ISTE - 1.1.1. level head after a 1.1 heading or caption"/>
    <w:basedOn w:val="ISTE-111levelhead"/>
    <w:rsid w:val="00C00FF1"/>
    <w:pPr>
      <w:spacing w:before="0"/>
    </w:pPr>
  </w:style>
  <w:style w:type="paragraph" w:customStyle="1" w:styleId="ISTE-1111levelhead">
    <w:name w:val="*ISTE - 1.1.1.1. level head"/>
    <w:basedOn w:val="Normal"/>
    <w:rsid w:val="00C00FF1"/>
    <w:pPr>
      <w:keepNext/>
      <w:keepLines/>
      <w:spacing w:before="220" w:after="120" w:line="250" w:lineRule="exact"/>
      <w:jc w:val="both"/>
    </w:pPr>
    <w:rPr>
      <w:rFonts w:ascii="Arial" w:hAnsi="Arial"/>
      <w:i/>
      <w:color w:val="0000B1"/>
      <w:lang w:val="en-US" w:eastAsia="fr-FR"/>
    </w:rPr>
  </w:style>
  <w:style w:type="paragraph" w:customStyle="1" w:styleId="ISTE-1111levelheadaftera111headingorcaption">
    <w:name w:val="*ISTE - 1.1.1.1. level head after a 1.1.1 heading or caption"/>
    <w:basedOn w:val="ISTE-1111levelhead"/>
    <w:rsid w:val="00C00FF1"/>
    <w:pPr>
      <w:spacing w:before="0"/>
    </w:pPr>
  </w:style>
  <w:style w:type="paragraph" w:customStyle="1" w:styleId="ISTE-11111levelhead">
    <w:name w:val="*ISTE - 1.1.1.1.1. level head"/>
    <w:basedOn w:val="ISTE-1111levelhead"/>
    <w:rsid w:val="00C00FF1"/>
    <w:rPr>
      <w:i w:val="0"/>
    </w:rPr>
  </w:style>
  <w:style w:type="paragraph" w:customStyle="1" w:styleId="ISTE-11111levelheadafter1111headingorcaption">
    <w:name w:val="*ISTE - 1.1.1.1.1. level head after 1.1.1.1. heading or caption"/>
    <w:basedOn w:val="ISTE-11111levelhead"/>
    <w:rsid w:val="00C00FF1"/>
    <w:pPr>
      <w:spacing w:before="0"/>
    </w:pPr>
  </w:style>
  <w:style w:type="paragraph" w:customStyle="1" w:styleId="ISTE-bibliographyentries">
    <w:name w:val="*ISTE - bibliography entries"/>
    <w:basedOn w:val="Normal"/>
    <w:rsid w:val="00C00FF1"/>
    <w:pPr>
      <w:keepLines/>
      <w:spacing w:after="120" w:line="220" w:lineRule="exact"/>
      <w:ind w:left="284" w:hanging="284"/>
      <w:jc w:val="both"/>
    </w:pPr>
    <w:rPr>
      <w:sz w:val="18"/>
      <w:lang w:val="en-US" w:eastAsia="fr-FR"/>
    </w:rPr>
  </w:style>
  <w:style w:type="paragraph" w:customStyle="1" w:styleId="ISTE-caption">
    <w:name w:val="*ISTE - caption"/>
    <w:rsid w:val="00C00FF1"/>
    <w:pPr>
      <w:spacing w:before="220" w:after="440" w:line="200" w:lineRule="exact"/>
      <w:jc w:val="center"/>
    </w:pPr>
    <w:rPr>
      <w:rFonts w:ascii="Arial" w:hAnsi="Arial"/>
      <w:i/>
      <w:color w:val="0000B1"/>
      <w:sz w:val="18"/>
      <w:szCs w:val="18"/>
      <w:lang w:val="en-US" w:eastAsia="pt-BR"/>
    </w:rPr>
  </w:style>
  <w:style w:type="paragraph" w:customStyle="1" w:styleId="ISTE-Chapter">
    <w:name w:val="*ISTE - Chapter"/>
    <w:basedOn w:val="Normal"/>
    <w:rsid w:val="00D0321C"/>
    <w:pPr>
      <w:spacing w:before="1200" w:line="250" w:lineRule="exact"/>
      <w:jc w:val="center"/>
    </w:pPr>
    <w:rPr>
      <w:sz w:val="28"/>
      <w:lang w:val="en-US" w:eastAsia="fr-FR"/>
    </w:rPr>
  </w:style>
  <w:style w:type="paragraph" w:customStyle="1" w:styleId="ISTE-ChapterTitle">
    <w:name w:val="*ISTE - Chapter Title"/>
    <w:basedOn w:val="Normal"/>
    <w:rsid w:val="00D0321C"/>
    <w:pPr>
      <w:spacing w:before="340" w:after="1800" w:line="440" w:lineRule="exact"/>
      <w:jc w:val="center"/>
    </w:pPr>
    <w:rPr>
      <w:sz w:val="36"/>
      <w:lang w:val="en-US" w:eastAsia="fr-FR"/>
    </w:rPr>
  </w:style>
  <w:style w:type="paragraph" w:customStyle="1" w:styleId="ISTE-Equation">
    <w:name w:val="*ISTE - Equation"/>
    <w:basedOn w:val="Normal"/>
    <w:rsid w:val="00C00FF1"/>
    <w:pPr>
      <w:tabs>
        <w:tab w:val="right" w:pos="6804"/>
      </w:tabs>
      <w:spacing w:after="220"/>
      <w:ind w:left="567"/>
      <w:jc w:val="both"/>
    </w:pPr>
    <w:rPr>
      <w:lang w:val="en-US" w:eastAsia="fr-FR"/>
    </w:rPr>
  </w:style>
  <w:style w:type="paragraph" w:customStyle="1" w:styleId="ISTE-extractslargequotes">
    <w:name w:val="*ISTE - extracts/large quotes"/>
    <w:basedOn w:val="ISTE-paragraph"/>
    <w:rsid w:val="00C00FF1"/>
    <w:pPr>
      <w:ind w:left="567" w:right="567"/>
    </w:pPr>
  </w:style>
  <w:style w:type="paragraph" w:customStyle="1" w:styleId="ISTE-Figure">
    <w:name w:val="*ISTE - Figure"/>
    <w:basedOn w:val="Normal"/>
    <w:next w:val="Lgende"/>
    <w:rsid w:val="00C00FF1"/>
    <w:pPr>
      <w:keepNext/>
      <w:keepLines/>
      <w:jc w:val="center"/>
    </w:pPr>
    <w:rPr>
      <w:lang w:val="en-US" w:eastAsia="fr-FR"/>
    </w:rPr>
  </w:style>
  <w:style w:type="paragraph" w:customStyle="1" w:styleId="ISTE-listexceptlastlineoflist">
    <w:name w:val="*ISTE - list (except last line of list)"/>
    <w:basedOn w:val="ISTE-paragraph"/>
    <w:rsid w:val="00C00FF1"/>
    <w:pPr>
      <w:spacing w:after="120"/>
    </w:pPr>
  </w:style>
  <w:style w:type="paragraph" w:customStyle="1" w:styleId="ISTE-listlastline">
    <w:name w:val="*ISTE - list (last line)"/>
    <w:basedOn w:val="ISTE-paragraph"/>
    <w:rsid w:val="00C00FF1"/>
  </w:style>
  <w:style w:type="paragraph" w:customStyle="1" w:styleId="ISTE-list2ndlevelexceptlastlineoflist">
    <w:name w:val="*ISTE - list 2nd level (except last line of list)"/>
    <w:basedOn w:val="ISTE-listexceptlastlineoflist"/>
    <w:rsid w:val="00C00FF1"/>
    <w:pPr>
      <w:ind w:firstLine="454"/>
    </w:pPr>
  </w:style>
  <w:style w:type="paragraph" w:customStyle="1" w:styleId="ISTE-list2ndlevellastlineoflist">
    <w:name w:val="*ISTE - list 2nd level (last line of list)"/>
    <w:basedOn w:val="ISTE-list2ndlevelexceptlastlineoflist"/>
    <w:rsid w:val="00C00FF1"/>
    <w:pPr>
      <w:spacing w:after="220"/>
    </w:pPr>
  </w:style>
  <w:style w:type="paragraph" w:customStyle="1" w:styleId="ISTE-paragraphbeforealist">
    <w:name w:val="*ISTE - paragraph before a list"/>
    <w:basedOn w:val="ISTE-listexceptlastlineoflist"/>
    <w:rsid w:val="00C00FF1"/>
  </w:style>
  <w:style w:type="paragraph" w:customStyle="1" w:styleId="ISTE-paragraphnoindent">
    <w:name w:val="*ISTE - paragraph no indent"/>
    <w:basedOn w:val="ISTE-paragraph"/>
    <w:rsid w:val="00C00FF1"/>
    <w:pPr>
      <w:ind w:firstLine="0"/>
    </w:pPr>
  </w:style>
  <w:style w:type="paragraph" w:customStyle="1" w:styleId="ISTE-Abstracttext">
    <w:name w:val="*ISTE - Abstract text"/>
    <w:basedOn w:val="Normal"/>
    <w:qFormat/>
    <w:rsid w:val="00C00FF1"/>
    <w:pPr>
      <w:spacing w:after="800" w:line="200" w:lineRule="atLeast"/>
      <w:jc w:val="both"/>
    </w:pPr>
    <w:rPr>
      <w:rFonts w:ascii="Arial" w:hAnsi="Arial"/>
      <w:sz w:val="16"/>
      <w:lang w:val="en-US" w:eastAsia="fr-FR"/>
    </w:rPr>
  </w:style>
  <w:style w:type="paragraph" w:customStyle="1" w:styleId="ISTE-Chapternumber">
    <w:name w:val="*ISTE - Chapter number"/>
    <w:basedOn w:val="Normal"/>
    <w:rsid w:val="00C00FF1"/>
    <w:pPr>
      <w:spacing w:before="1200" w:line="250" w:lineRule="exact"/>
      <w:jc w:val="right"/>
    </w:pPr>
    <w:rPr>
      <w:rFonts w:ascii="Arial" w:hAnsi="Arial"/>
      <w:color w:val="0000B1"/>
      <w:sz w:val="44"/>
      <w:lang w:val="en-US" w:eastAsia="fr-FR"/>
    </w:rPr>
  </w:style>
  <w:style w:type="paragraph" w:customStyle="1" w:styleId="ISTE-Chaptertitle0">
    <w:name w:val="*ISTE - Chapter title"/>
    <w:basedOn w:val="Normal"/>
    <w:qFormat/>
    <w:rsid w:val="00C00FF1"/>
    <w:pPr>
      <w:pBdr>
        <w:top w:val="single" w:sz="4" w:space="8" w:color="0000B1"/>
        <w:bottom w:val="single" w:sz="4" w:space="8" w:color="0000B1"/>
      </w:pBdr>
      <w:spacing w:before="340" w:after="800" w:line="440" w:lineRule="exact"/>
      <w:jc w:val="right"/>
    </w:pPr>
    <w:rPr>
      <w:rFonts w:ascii="Arial" w:hAnsi="Arial"/>
      <w:color w:val="0000B1"/>
      <w:sz w:val="36"/>
      <w:lang w:val="en-US" w:eastAsia="fr-FR"/>
    </w:rPr>
  </w:style>
  <w:style w:type="paragraph" w:customStyle="1" w:styleId="ISTE-evenpageheader">
    <w:name w:val="*ISTE - even  page header"/>
    <w:basedOn w:val="En-tte"/>
    <w:qFormat/>
    <w:rsid w:val="00C00FF1"/>
    <w:pPr>
      <w:pBdr>
        <w:bottom w:val="single" w:sz="4" w:space="1" w:color="0000B1"/>
      </w:pBdr>
      <w:overflowPunct w:val="0"/>
      <w:autoSpaceDE w:val="0"/>
      <w:autoSpaceDN w:val="0"/>
      <w:adjustRightInd w:val="0"/>
      <w:textAlignment w:val="baseline"/>
    </w:pPr>
    <w:rPr>
      <w:rFonts w:ascii="Arial" w:hAnsi="Arial" w:cs="Arial"/>
      <w:color w:val="0000B1"/>
      <w:sz w:val="16"/>
      <w:szCs w:val="16"/>
      <w:lang w:eastAsia="fr-FR"/>
    </w:rPr>
  </w:style>
  <w:style w:type="paragraph" w:customStyle="1" w:styleId="ISTE-oddpageheader">
    <w:name w:val="*ISTE - odd page header"/>
    <w:basedOn w:val="En-tte"/>
    <w:qFormat/>
    <w:rsid w:val="00C00FF1"/>
    <w:pPr>
      <w:pBdr>
        <w:bottom w:val="single" w:sz="4" w:space="5" w:color="0000B1"/>
      </w:pBdr>
      <w:overflowPunct w:val="0"/>
      <w:autoSpaceDE w:val="0"/>
      <w:autoSpaceDN w:val="0"/>
      <w:adjustRightInd w:val="0"/>
      <w:jc w:val="right"/>
      <w:textAlignment w:val="baseline"/>
    </w:pPr>
    <w:rPr>
      <w:rFonts w:ascii="Arial" w:hAnsi="Arial" w:cs="Arial"/>
      <w:color w:val="0000B1"/>
      <w:sz w:val="16"/>
      <w:szCs w:val="18"/>
      <w:lang w:eastAsia="fr-FR"/>
    </w:rPr>
  </w:style>
  <w:style w:type="character" w:customStyle="1" w:styleId="Mention1">
    <w:name w:val="Mention1"/>
    <w:uiPriority w:val="99"/>
    <w:semiHidden/>
    <w:unhideWhenUsed/>
    <w:rsid w:val="00161F0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23872">
      <w:bodyDiv w:val="1"/>
      <w:marLeft w:val="0"/>
      <w:marRight w:val="0"/>
      <w:marTop w:val="0"/>
      <w:marBottom w:val="0"/>
      <w:divBdr>
        <w:top w:val="none" w:sz="0" w:space="0" w:color="auto"/>
        <w:left w:val="none" w:sz="0" w:space="0" w:color="auto"/>
        <w:bottom w:val="none" w:sz="0" w:space="0" w:color="auto"/>
        <w:right w:val="none" w:sz="0" w:space="0" w:color="auto"/>
      </w:divBdr>
    </w:div>
    <w:div w:id="174668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Owner\APPLIC~1\MICROS~1\TEMPLA~1\Herm&#232;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767BE-30AE-8449-9836-941EF99F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C:\DOCUME~1\Owner\APPLIC~1\MICROS~1\TEMPLA~1\Hermès.dot</Template>
  <TotalTime>1</TotalTime>
  <Pages>9</Pages>
  <Words>1973</Words>
  <Characters>10855</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name placeholder</dc:creator>
  <cp:lastModifiedBy>Raymond HOUE NGOUNA</cp:lastModifiedBy>
  <cp:revision>2</cp:revision>
  <cp:lastPrinted>2014-03-26T15:34:00Z</cp:lastPrinted>
  <dcterms:created xsi:type="dcterms:W3CDTF">2019-09-04T16:31:00Z</dcterms:created>
  <dcterms:modified xsi:type="dcterms:W3CDTF">2019-09-04T16:31:00Z</dcterms:modified>
</cp:coreProperties>
</file>